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30944" w14:textId="45F250EF" w:rsidR="007174D4" w:rsidRPr="00EA112C" w:rsidRDefault="00956AA8" w:rsidP="007174D4">
      <w:bookmarkStart w:id="0" w:name="_GoBack"/>
      <w:bookmarkEnd w:id="0"/>
      <w:r w:rsidRPr="00EA112C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C8AE09B" wp14:editId="53C2BC86">
                <wp:simplePos x="0" y="0"/>
                <wp:positionH relativeFrom="margin">
                  <wp:posOffset>-205105</wp:posOffset>
                </wp:positionH>
                <wp:positionV relativeFrom="margin">
                  <wp:posOffset>-295910</wp:posOffset>
                </wp:positionV>
                <wp:extent cx="6610350" cy="10239375"/>
                <wp:effectExtent l="19050" t="19050" r="19050" b="28575"/>
                <wp:wrapTopAndBottom/>
                <wp:docPr id="140" name="Надпись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023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3C852" w14:textId="77777777" w:rsidR="0081309A" w:rsidRPr="00D31549" w:rsidRDefault="0081309A" w:rsidP="00F2320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</w:rPr>
                            </w:pPr>
                            <w:bookmarkStart w:id="1" w:name="_Hlk104388850"/>
                            <w:r w:rsidRPr="004360B9">
                              <w:rPr>
                                <w:noProof/>
                              </w:rPr>
                              <w:drawing>
                                <wp:inline distT="0" distB="0" distL="0" distR="0" wp14:anchorId="31F1599C" wp14:editId="130794D5">
                                  <wp:extent cx="2228850" cy="1057275"/>
                                  <wp:effectExtent l="0" t="0" r="0" b="9525"/>
                                  <wp:docPr id="631279810" name="Рисунок 631279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45DB3"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9D8DD64" w14:textId="77777777" w:rsidR="0081309A" w:rsidRPr="00EC54E0" w:rsidRDefault="0081309A" w:rsidP="00F2320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</w:rPr>
                            </w:pPr>
                            <w:r w:rsidRPr="00EC54E0">
                              <w:rPr>
                                <w:rFonts w:ascii="GOST type A" w:hAnsi="GOST type A" w:cs="Calibri"/>
                              </w:rPr>
                              <w:t>Офис в Новороссийске: ул. Энгельса, 7/16а, оф. 208, 240.</w:t>
                            </w:r>
                          </w:p>
                          <w:p w14:paraId="2FB1F283" w14:textId="77777777" w:rsidR="0081309A" w:rsidRPr="00D31549" w:rsidRDefault="0081309A" w:rsidP="00F2320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</w:rPr>
                            </w:pPr>
                            <w:r w:rsidRPr="00EC54E0">
                              <w:rPr>
                                <w:rFonts w:ascii="GOST type A" w:hAnsi="GOST type A" w:cs="Calibri"/>
                              </w:rPr>
                              <w:t>Офис в Сочи: ул. Советская, д. 40, оф. 13</w:t>
                            </w:r>
                            <w:r>
                              <w:rPr>
                                <w:rFonts w:ascii="GOST type A" w:hAnsi="GOST type A" w:cs="Calibri"/>
                              </w:rPr>
                              <w:t>.</w:t>
                            </w:r>
                          </w:p>
                          <w:p w14:paraId="58B1535F" w14:textId="77777777" w:rsidR="0081309A" w:rsidRPr="00D31549" w:rsidRDefault="0081309A" w:rsidP="00F2320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</w:rPr>
                            </w:pPr>
                            <w:r w:rsidRPr="00D31549">
                              <w:rPr>
                                <w:rFonts w:ascii="GOST type A" w:hAnsi="GOST type A" w:cs="Calibri"/>
                              </w:rPr>
                              <w:t>ИНН 2315207154</w:t>
                            </w:r>
                            <w:r>
                              <w:rPr>
                                <w:rFonts w:ascii="GOST type A" w:hAnsi="GOST type A" w:cs="Calibri"/>
                              </w:rPr>
                              <w:t>.</w:t>
                            </w:r>
                          </w:p>
                          <w:p w14:paraId="25D83DCD" w14:textId="77777777" w:rsidR="0081309A" w:rsidRDefault="0081309A" w:rsidP="00F2320D">
                            <w:pPr>
                              <w:ind w:left="142"/>
                              <w:rPr>
                                <w:rFonts w:ascii="GOST type A" w:hAnsi="GOST type A" w:cs="Calibri"/>
                              </w:rPr>
                            </w:pPr>
                            <w:r w:rsidRPr="001961E4">
                              <w:rPr>
                                <w:rFonts w:ascii="GOST type A" w:hAnsi="GOST type A" w:cs="Calibri"/>
                                <w:lang w:val="en-US"/>
                              </w:rPr>
                              <w:t>centrssi</w:t>
                            </w:r>
                            <w:r w:rsidRPr="00BE2E9F">
                              <w:rPr>
                                <w:rFonts w:ascii="GOST type A" w:hAnsi="GOST type A" w:cs="Calibri"/>
                              </w:rPr>
                              <w:t>@</w:t>
                            </w:r>
                            <w:r w:rsidRPr="001961E4">
                              <w:rPr>
                                <w:rFonts w:ascii="GOST type A" w:hAnsi="GOST type A" w:cs="Calibri"/>
                                <w:lang w:val="en-US"/>
                              </w:rPr>
                              <w:t>yandex</w:t>
                            </w:r>
                            <w:r w:rsidRPr="00BE2E9F">
                              <w:rPr>
                                <w:rFonts w:ascii="GOST type A" w:hAnsi="GOST type A" w:cs="Calibri"/>
                              </w:rPr>
                              <w:t>.</w:t>
                            </w:r>
                            <w:r w:rsidRPr="001961E4">
                              <w:rPr>
                                <w:rFonts w:ascii="GOST type A" w:hAnsi="GOST type A" w:cs="Calibri"/>
                                <w:lang w:val="en-US"/>
                              </w:rPr>
                              <w:t>ru</w:t>
                            </w:r>
                            <w:r w:rsidRPr="00F45DB3">
                              <w:rPr>
                                <w:rFonts w:ascii="GOST type A" w:hAnsi="GOST type A" w:cs="Calibri"/>
                              </w:rPr>
                              <w:t>,</w:t>
                            </w:r>
                            <w:r>
                              <w:rPr>
                                <w:rFonts w:ascii="GOST type A" w:hAnsi="GOST type A" w:cs="Calibri"/>
                              </w:rPr>
                              <w:t xml:space="preserve"> </w:t>
                            </w:r>
                          </w:p>
                          <w:p w14:paraId="73C7B697" w14:textId="77777777" w:rsidR="0081309A" w:rsidRDefault="0081309A" w:rsidP="00F2320D">
                            <w:pPr>
                              <w:ind w:left="142"/>
                              <w:rPr>
                                <w:rFonts w:ascii="GOST type A" w:hAnsi="GOST type A" w:cs="Calibri"/>
                              </w:rPr>
                            </w:pPr>
                            <w:r w:rsidRPr="00D31549">
                              <w:rPr>
                                <w:rFonts w:ascii="GOST type A" w:hAnsi="GOST type A" w:cs="Calibri"/>
                              </w:rPr>
                              <w:t xml:space="preserve">8(938)426-56-76, </w:t>
                            </w:r>
                          </w:p>
                          <w:p w14:paraId="4FB4A5E2" w14:textId="77777777" w:rsidR="0081309A" w:rsidRDefault="0081309A" w:rsidP="00F2320D">
                            <w:pPr>
                              <w:ind w:left="142"/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</w:pPr>
                            <w:r w:rsidRPr="00D31549">
                              <w:rPr>
                                <w:rFonts w:ascii="GOST type A" w:hAnsi="GOST type A" w:cs="Calibri"/>
                              </w:rPr>
                              <w:t>8(926)589-74-55</w:t>
                            </w:r>
                          </w:p>
                          <w:p w14:paraId="604C9FA6" w14:textId="77777777" w:rsidR="0081309A" w:rsidRDefault="0081309A" w:rsidP="00F2320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</w:pPr>
                          </w:p>
                          <w:p w14:paraId="5EC20BA9" w14:textId="77777777" w:rsidR="0081309A" w:rsidRPr="00823FCD" w:rsidRDefault="0081309A" w:rsidP="00823FC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</w:pPr>
                            <w:r w:rsidRPr="00823FCD"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>Ассоциация проектировщиков саморегулируемая организация «Объединение проектных организаций «ЭкспертПроект».</w:t>
                            </w:r>
                          </w:p>
                          <w:p w14:paraId="55463A8B" w14:textId="77777777" w:rsidR="0081309A" w:rsidRPr="00823FCD" w:rsidRDefault="0081309A" w:rsidP="00823FC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</w:pPr>
                            <w:r w:rsidRPr="00823FCD"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>Регистрационный номер в государственном реестре саморегулируемых организаций СРО-П-182-02042013.</w:t>
                            </w:r>
                          </w:p>
                          <w:p w14:paraId="0240D2C6" w14:textId="77777777" w:rsidR="0081309A" w:rsidRPr="00823FCD" w:rsidRDefault="0081309A" w:rsidP="00823FC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</w:pPr>
                            <w:r w:rsidRPr="00823FCD"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>Ассоциация «Саморегулируемая организация Некоммерческое партнерство инженеров-изыскателей «ГЕОБАЛТ».</w:t>
                            </w:r>
                          </w:p>
                          <w:p w14:paraId="0BE2951A" w14:textId="77777777" w:rsidR="0081309A" w:rsidRPr="00823FCD" w:rsidRDefault="0081309A" w:rsidP="00823FC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</w:pPr>
                            <w:r w:rsidRPr="00823FCD"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>Регистрационный номер в государственном реестре саморегулируемых организаций СРО-И-038-25122012.</w:t>
                            </w:r>
                          </w:p>
                          <w:p w14:paraId="0E7ECF82" w14:textId="77777777" w:rsidR="0081309A" w:rsidRPr="00823FCD" w:rsidRDefault="0081309A" w:rsidP="00823FC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</w:pPr>
                            <w:r w:rsidRPr="00823FCD"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>Идентификационный номер в Национальном реестре специалистов в области инженерных изысканий</w:t>
                            </w:r>
                          </w:p>
                          <w:p w14:paraId="31EB5628" w14:textId="77777777" w:rsidR="0081309A" w:rsidRPr="00823FCD" w:rsidRDefault="0081309A" w:rsidP="00823FCD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</w:pPr>
                            <w:r w:rsidRPr="00823FCD"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>и архитектурно-строительного проектирования П-129668.</w:t>
                            </w:r>
                          </w:p>
                          <w:p w14:paraId="0F9DC092" w14:textId="2C550001" w:rsidR="0081309A" w:rsidRDefault="0081309A" w:rsidP="00823FCD">
                            <w:pPr>
                              <w:ind w:left="142"/>
                              <w:jc w:val="both"/>
                              <w:rPr>
                                <w:rStyle w:val="navigationuser-head-email"/>
                                <w:rFonts w:ascii="GOST type A" w:hAnsi="GOST type A" w:cs="Calibri"/>
                              </w:rPr>
                            </w:pPr>
                            <w:r w:rsidRPr="00823FCD"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>Идентификационный номер в Национальном реестре специалистов в области строительства С-23-274287</w:t>
                            </w:r>
                            <w:r>
                              <w:rPr>
                                <w:rFonts w:ascii="GOST type A" w:hAnsi="GOST type A" w:cs="Calibr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2F4CA9" w14:textId="3E707E3F" w:rsidR="0081309A" w:rsidRPr="00124043" w:rsidRDefault="0081309A" w:rsidP="001D644E">
                            <w:pPr>
                              <w:ind w:left="142"/>
                              <w:jc w:val="both"/>
                              <w:rPr>
                                <w:rFonts w:ascii="GOST type A" w:hAnsi="GOST type A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24043">
                              <w:rPr>
                                <w:rFonts w:ascii="GOST type A" w:hAnsi="GOST type A" w:cs="Calibri"/>
                                <w:b/>
                                <w:bCs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</w:t>
                            </w:r>
                            <w:r w:rsidRPr="00702E5F">
                              <w:rPr>
                                <w:rFonts w:ascii="GOST type A" w:hAnsi="GOST type A" w:cs="Calibri"/>
                                <w:b/>
                                <w:bCs/>
                                <w:sz w:val="18"/>
                                <w:szCs w:val="18"/>
                              </w:rPr>
                              <w:t>__</w:t>
                            </w:r>
                            <w:r w:rsidRPr="00124043">
                              <w:rPr>
                                <w:rFonts w:ascii="GOST type A" w:hAnsi="GOST type A" w:cs="Calibri"/>
                                <w:b/>
                                <w:bCs/>
                                <w:sz w:val="18"/>
                                <w:szCs w:val="18"/>
                              </w:rPr>
                              <w:t>____</w:t>
                            </w:r>
                            <w:r>
                              <w:rPr>
                                <w:rFonts w:ascii="GOST type A" w:hAnsi="GOST type A" w:cs="Calibri"/>
                                <w:b/>
                                <w:bCs/>
                                <w:sz w:val="18"/>
                                <w:szCs w:val="18"/>
                              </w:rPr>
                              <w:t>____</w:t>
                            </w:r>
                          </w:p>
                          <w:bookmarkEnd w:id="1"/>
                          <w:p w14:paraId="32E43525" w14:textId="77777777" w:rsidR="0081309A" w:rsidRDefault="0081309A" w:rsidP="001D644E">
                            <w:pPr>
                              <w:pStyle w:val="af0"/>
                            </w:pPr>
                          </w:p>
                          <w:p w14:paraId="293D0720" w14:textId="77777777" w:rsidR="0081309A" w:rsidRDefault="0081309A" w:rsidP="001D644E">
                            <w:pPr>
                              <w:pStyle w:val="31"/>
                              <w:jc w:val="center"/>
                              <w:rPr>
                                <w:rStyle w:val="12"/>
                                <w:b/>
                                <w:spacing w:val="5"/>
                                <w:sz w:val="32"/>
                                <w:szCs w:val="32"/>
                              </w:rPr>
                            </w:pPr>
                            <w:r w:rsidRPr="006E6A2C">
                              <w:rPr>
                                <w:rStyle w:val="12"/>
                                <w:b/>
                                <w:spacing w:val="5"/>
                                <w:sz w:val="32"/>
                                <w:szCs w:val="32"/>
                              </w:rPr>
                              <w:t>ДОКУМЕНТАЦИЯ ПО ПЛАНИРОВКЕ ТЕРРИТОРИИ</w:t>
                            </w:r>
                          </w:p>
                          <w:p w14:paraId="479C95F0" w14:textId="16F986D8" w:rsidR="0081309A" w:rsidRDefault="0081309A" w:rsidP="00077CEE">
                            <w:pPr>
                              <w:pStyle w:val="31"/>
                              <w:rPr>
                                <w:rStyle w:val="12"/>
                                <w:b/>
                                <w:spacing w:val="5"/>
                                <w:sz w:val="32"/>
                                <w:szCs w:val="32"/>
                              </w:rPr>
                            </w:pPr>
                            <w:bookmarkStart w:id="2" w:name="_Hlk104474377"/>
                          </w:p>
                          <w:p w14:paraId="0CDA1B81" w14:textId="6FAFD573" w:rsidR="0081309A" w:rsidRDefault="0081309A" w:rsidP="001D644E">
                            <w:pPr>
                              <w:pStyle w:val="31"/>
                              <w:jc w:val="center"/>
                              <w:rPr>
                                <w:rStyle w:val="12"/>
                                <w:b/>
                                <w:spacing w:val="5"/>
                                <w:sz w:val="32"/>
                                <w:szCs w:val="32"/>
                              </w:rPr>
                            </w:pPr>
                            <w:r w:rsidRPr="00F2320D">
                              <w:rPr>
                                <w:rStyle w:val="12"/>
                                <w:b/>
                                <w:spacing w:val="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bookmarkEnd w:id="2"/>
                          <w:p w14:paraId="3AF1208D" w14:textId="77777777" w:rsidR="0081309A" w:rsidRPr="00077CEE" w:rsidRDefault="0081309A" w:rsidP="00077CEE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rStyle w:val="12"/>
                                <w:bCs/>
                                <w:spacing w:val="5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077CEE">
                              <w:rPr>
                                <w:rStyle w:val="12"/>
                                <w:bCs/>
                                <w:spacing w:val="5"/>
                                <w:sz w:val="32"/>
                                <w:szCs w:val="32"/>
                                <w:lang w:eastAsia="ar-SA"/>
                              </w:rPr>
                              <w:t xml:space="preserve">«Проект планировки и межевания территории в границах </w:t>
                            </w:r>
                          </w:p>
                          <w:p w14:paraId="0B5E9820" w14:textId="4F7AA39A" w:rsidR="0081309A" w:rsidRDefault="0081309A" w:rsidP="00077CEE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  <w:r w:rsidRPr="00077CEE">
                              <w:rPr>
                                <w:rStyle w:val="12"/>
                                <w:bCs/>
                                <w:spacing w:val="5"/>
                                <w:sz w:val="32"/>
                                <w:szCs w:val="32"/>
                                <w:lang w:eastAsia="ar-SA"/>
                              </w:rPr>
                              <w:t>ул. Солнцедарская, ул. Туристическая, проспект Геленджикский в городе-курорте Геленджик».</w:t>
                            </w:r>
                          </w:p>
                          <w:p w14:paraId="4407D643" w14:textId="77777777" w:rsidR="0081309A" w:rsidRDefault="0081309A" w:rsidP="001D644E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6DFF773F" w14:textId="77777777" w:rsidR="0081309A" w:rsidRDefault="0081309A" w:rsidP="001D644E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079AE99F" w14:textId="77777777" w:rsidR="0081309A" w:rsidRDefault="0081309A" w:rsidP="001D644E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2AF133AA" w14:textId="77777777" w:rsidR="0081309A" w:rsidRDefault="0081309A" w:rsidP="00614207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right="100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568DF28E" w14:textId="77777777" w:rsidR="0081309A" w:rsidRDefault="0081309A" w:rsidP="001D644E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3680BE13" w14:textId="0956EE5A" w:rsidR="0081309A" w:rsidRPr="00D81B84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  <w:r w:rsidRPr="00D81B84"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  <w:t xml:space="preserve">ТОМ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04089F58" w14:textId="2362FA94" w:rsidR="0081309A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  <w:r w:rsidRPr="00D044A9"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  <w:t>ПРОЕКТ МЕЖЕВАНИЯ ТЕРРИТОРИИ</w:t>
                            </w:r>
                            <w:r w:rsidRPr="00D81B84"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7432546" w14:textId="77777777" w:rsidR="0081309A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731EB3BC" w14:textId="77777777" w:rsidR="0081309A" w:rsidRPr="00D81B84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59D5AE89" w14:textId="195B67AE" w:rsidR="0081309A" w:rsidRPr="00D81B84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  <w:t>МАТЕРИАЛЫ ПО ОБОСНОВАНИЮ ПРОЕКТА МЕЖЕВАНИЯ</w:t>
                            </w:r>
                            <w:r w:rsidRPr="00D81B84">
                              <w:rPr>
                                <w:b/>
                                <w:w w:val="10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595A71E" w14:textId="15798226" w:rsidR="0081309A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7182B754" w14:textId="3EC01551" w:rsidR="0081309A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1092194A" w14:textId="77777777" w:rsidR="0081309A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69FE8B61" w14:textId="77777777" w:rsidR="0081309A" w:rsidRPr="00D81B84" w:rsidRDefault="0081309A" w:rsidP="00CD212B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993" w:right="100"/>
                              <w:jc w:val="center"/>
                              <w:rPr>
                                <w:w w:val="105"/>
                                <w:sz w:val="28"/>
                                <w:szCs w:val="28"/>
                              </w:rPr>
                            </w:pPr>
                          </w:p>
                          <w:p w14:paraId="3110ECEC" w14:textId="1A453177" w:rsidR="0081309A" w:rsidRPr="00CD212B" w:rsidRDefault="0081309A" w:rsidP="00CD212B">
                            <w:pPr>
                              <w:pStyle w:val="31"/>
                              <w:ind w:left="709"/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212B">
                              <w:rPr>
                                <w:b/>
                                <w:w w:val="105"/>
                                <w:sz w:val="28"/>
                                <w:szCs w:val="28"/>
                                <w:lang w:eastAsia="ru-RU"/>
                              </w:rPr>
                              <w:t>Шифр 04/23-06-ДПТ</w:t>
                            </w:r>
                          </w:p>
                          <w:p w14:paraId="7DE19EA6" w14:textId="377B0C2B" w:rsidR="0081309A" w:rsidRDefault="0081309A" w:rsidP="001D644E">
                            <w:pPr>
                              <w:pStyle w:val="31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68EA1FF" w14:textId="77777777" w:rsidR="0081309A" w:rsidRDefault="0081309A" w:rsidP="001D644E">
                            <w:pPr>
                              <w:pStyle w:val="31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7CCD31F" w14:textId="77777777" w:rsidR="0081309A" w:rsidRDefault="0081309A" w:rsidP="001D644E">
                            <w:pPr>
                              <w:pStyle w:val="31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3905292" w14:textId="77777777" w:rsidR="0081309A" w:rsidRDefault="0081309A" w:rsidP="001D644E">
                            <w:pPr>
                              <w:pStyle w:val="31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2BC8613" w14:textId="77777777" w:rsidR="0081309A" w:rsidRDefault="0081309A" w:rsidP="001D644E">
                            <w:pPr>
                              <w:pStyle w:val="31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F5ED8BE" w14:textId="77777777" w:rsidR="0081309A" w:rsidRDefault="0081309A" w:rsidP="001D644E">
                            <w:pPr>
                              <w:pStyle w:val="31"/>
                              <w:spacing w:line="360" w:lineRule="auto"/>
                              <w:ind w:left="540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762F6D6" w14:textId="77777777" w:rsidR="0081309A" w:rsidRDefault="0081309A" w:rsidP="001D644E">
                            <w:pPr>
                              <w:pStyle w:val="31"/>
                              <w:spacing w:line="360" w:lineRule="auto"/>
                              <w:ind w:left="540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1E39F50" w14:textId="2FE6831D" w:rsidR="0081309A" w:rsidRPr="00400F3C" w:rsidRDefault="0081309A" w:rsidP="001D644E">
                            <w:pPr>
                              <w:pStyle w:val="31"/>
                              <w:spacing w:line="360" w:lineRule="auto"/>
                              <w:ind w:left="540"/>
                              <w:jc w:val="center"/>
                              <w:rPr>
                                <w:rStyle w:val="12"/>
                                <w:b/>
                                <w:sz w:val="28"/>
                              </w:rPr>
                            </w:pPr>
                            <w:r>
                              <w:rPr>
                                <w:rStyle w:val="12"/>
                                <w:b/>
                                <w:sz w:val="28"/>
                              </w:rPr>
                              <w:t>Новороссийск, 2023</w:t>
                            </w:r>
                            <w:r w:rsidRPr="00400F3C">
                              <w:rPr>
                                <w:rStyle w:val="12"/>
                                <w:b/>
                                <w:sz w:val="28"/>
                              </w:rPr>
                              <w:t xml:space="preserve"> г.</w:t>
                            </w:r>
                          </w:p>
                          <w:p w14:paraId="2463A73E" w14:textId="77777777" w:rsidR="0081309A" w:rsidRDefault="0081309A" w:rsidP="001D644E">
                            <w:pPr>
                              <w:pStyle w:val="3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8AE09B" id="_x0000_t202" coordsize="21600,21600" o:spt="202" path="m,l,21600r21600,l21600,xe">
                <v:stroke joinstyle="miter"/>
                <v:path gradientshapeok="t" o:connecttype="rect"/>
              </v:shapetype>
              <v:shape id="Надпись 140" o:spid="_x0000_s1026" type="#_x0000_t202" style="position:absolute;margin-left:-16.15pt;margin-top:-23.3pt;width:520.5pt;height:806.25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" strokeweight="3pt">
                <v:stroke linestyle="thinThin"/>
                <v:textbox>
                  <w:txbxContent>
                    <w:p w14:paraId="6973C852" w14:textId="77777777" w:rsidR="0081309A" w:rsidRPr="00D31549" w:rsidRDefault="0081309A" w:rsidP="00F2320D">
                      <w:pPr>
                        <w:ind w:left="142"/>
                        <w:jc w:val="both"/>
                        <w:rPr>
                          <w:rFonts w:ascii="GOST type A" w:hAnsi="GOST type A" w:cs="Calibri"/>
                        </w:rPr>
                      </w:pPr>
                      <w:bookmarkStart w:id="3" w:name="_Hlk104388850"/>
                      <w:r w:rsidRPr="004360B9">
                        <w:rPr>
                          <w:noProof/>
                        </w:rPr>
                        <w:drawing>
                          <wp:inline distT="0" distB="0" distL="0" distR="0" wp14:anchorId="31F1599C" wp14:editId="130794D5">
                            <wp:extent cx="2228850" cy="1057275"/>
                            <wp:effectExtent l="0" t="0" r="0" b="9525"/>
                            <wp:docPr id="631279810" name="Рисунок 631279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45DB3"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9D8DD64" w14:textId="77777777" w:rsidR="0081309A" w:rsidRPr="00EC54E0" w:rsidRDefault="0081309A" w:rsidP="00F2320D">
                      <w:pPr>
                        <w:ind w:left="142"/>
                        <w:jc w:val="both"/>
                        <w:rPr>
                          <w:rFonts w:ascii="GOST type A" w:hAnsi="GOST type A" w:cs="Calibri"/>
                        </w:rPr>
                      </w:pPr>
                      <w:r w:rsidRPr="00EC54E0">
                        <w:rPr>
                          <w:rFonts w:ascii="GOST type A" w:hAnsi="GOST type A" w:cs="Calibri"/>
                        </w:rPr>
                        <w:t>Офис в Новороссийске: ул. Энгельса, 7/16а, оф. 208, 240.</w:t>
                      </w:r>
                    </w:p>
                    <w:p w14:paraId="2FB1F283" w14:textId="77777777" w:rsidR="0081309A" w:rsidRPr="00D31549" w:rsidRDefault="0081309A" w:rsidP="00F2320D">
                      <w:pPr>
                        <w:ind w:left="142"/>
                        <w:jc w:val="both"/>
                        <w:rPr>
                          <w:rFonts w:ascii="GOST type A" w:hAnsi="GOST type A" w:cs="Calibri"/>
                        </w:rPr>
                      </w:pPr>
                      <w:r w:rsidRPr="00EC54E0">
                        <w:rPr>
                          <w:rFonts w:ascii="GOST type A" w:hAnsi="GOST type A" w:cs="Calibri"/>
                        </w:rPr>
                        <w:t>Офис в Сочи: ул. Советская, д. 40, оф. 13</w:t>
                      </w:r>
                      <w:r>
                        <w:rPr>
                          <w:rFonts w:ascii="GOST type A" w:hAnsi="GOST type A" w:cs="Calibri"/>
                        </w:rPr>
                        <w:t>.</w:t>
                      </w:r>
                    </w:p>
                    <w:p w14:paraId="58B1535F" w14:textId="77777777" w:rsidR="0081309A" w:rsidRPr="00D31549" w:rsidRDefault="0081309A" w:rsidP="00F2320D">
                      <w:pPr>
                        <w:ind w:left="142"/>
                        <w:jc w:val="both"/>
                        <w:rPr>
                          <w:rFonts w:ascii="GOST type A" w:hAnsi="GOST type A" w:cs="Calibri"/>
                        </w:rPr>
                      </w:pPr>
                      <w:r w:rsidRPr="00D31549">
                        <w:rPr>
                          <w:rFonts w:ascii="GOST type A" w:hAnsi="GOST type A" w:cs="Calibri"/>
                        </w:rPr>
                        <w:t>ИНН 2315207154</w:t>
                      </w:r>
                      <w:r>
                        <w:rPr>
                          <w:rFonts w:ascii="GOST type A" w:hAnsi="GOST type A" w:cs="Calibri"/>
                        </w:rPr>
                        <w:t>.</w:t>
                      </w:r>
                    </w:p>
                    <w:p w14:paraId="25D83DCD" w14:textId="77777777" w:rsidR="0081309A" w:rsidRDefault="0081309A" w:rsidP="00F2320D">
                      <w:pPr>
                        <w:ind w:left="142"/>
                        <w:rPr>
                          <w:rFonts w:ascii="GOST type A" w:hAnsi="GOST type A" w:cs="Calibri"/>
                        </w:rPr>
                      </w:pPr>
                      <w:r w:rsidRPr="001961E4">
                        <w:rPr>
                          <w:rFonts w:ascii="GOST type A" w:hAnsi="GOST type A" w:cs="Calibri"/>
                          <w:lang w:val="en-US"/>
                        </w:rPr>
                        <w:t>centrssi</w:t>
                      </w:r>
                      <w:r w:rsidRPr="00BE2E9F">
                        <w:rPr>
                          <w:rFonts w:ascii="GOST type A" w:hAnsi="GOST type A" w:cs="Calibri"/>
                        </w:rPr>
                        <w:t>@</w:t>
                      </w:r>
                      <w:r w:rsidRPr="001961E4">
                        <w:rPr>
                          <w:rFonts w:ascii="GOST type A" w:hAnsi="GOST type A" w:cs="Calibri"/>
                          <w:lang w:val="en-US"/>
                        </w:rPr>
                        <w:t>yandex</w:t>
                      </w:r>
                      <w:r w:rsidRPr="00BE2E9F">
                        <w:rPr>
                          <w:rFonts w:ascii="GOST type A" w:hAnsi="GOST type A" w:cs="Calibri"/>
                        </w:rPr>
                        <w:t>.</w:t>
                      </w:r>
                      <w:r w:rsidRPr="001961E4">
                        <w:rPr>
                          <w:rFonts w:ascii="GOST type A" w:hAnsi="GOST type A" w:cs="Calibri"/>
                          <w:lang w:val="en-US"/>
                        </w:rPr>
                        <w:t>ru</w:t>
                      </w:r>
                      <w:r w:rsidRPr="00F45DB3">
                        <w:rPr>
                          <w:rFonts w:ascii="GOST type A" w:hAnsi="GOST type A" w:cs="Calibri"/>
                        </w:rPr>
                        <w:t>,</w:t>
                      </w:r>
                      <w:r>
                        <w:rPr>
                          <w:rFonts w:ascii="GOST type A" w:hAnsi="GOST type A" w:cs="Calibri"/>
                        </w:rPr>
                        <w:t xml:space="preserve"> </w:t>
                      </w:r>
                    </w:p>
                    <w:p w14:paraId="73C7B697" w14:textId="77777777" w:rsidR="0081309A" w:rsidRDefault="0081309A" w:rsidP="00F2320D">
                      <w:pPr>
                        <w:ind w:left="142"/>
                        <w:rPr>
                          <w:rFonts w:ascii="GOST type A" w:hAnsi="GOST type A" w:cs="Calibri"/>
                        </w:rPr>
                      </w:pPr>
                      <w:r w:rsidRPr="00D31549">
                        <w:rPr>
                          <w:rFonts w:ascii="GOST type A" w:hAnsi="GOST type A" w:cs="Calibri"/>
                        </w:rPr>
                        <w:t xml:space="preserve">8(938)426-56-76, </w:t>
                      </w:r>
                    </w:p>
                    <w:p w14:paraId="4FB4A5E2" w14:textId="77777777" w:rsidR="0081309A" w:rsidRDefault="0081309A" w:rsidP="00F2320D">
                      <w:pPr>
                        <w:ind w:left="142"/>
                        <w:rPr>
                          <w:rFonts w:ascii="GOST type A" w:hAnsi="GOST type A" w:cs="Calibri"/>
                          <w:sz w:val="18"/>
                          <w:szCs w:val="18"/>
                        </w:rPr>
                      </w:pPr>
                      <w:r w:rsidRPr="00D31549">
                        <w:rPr>
                          <w:rFonts w:ascii="GOST type A" w:hAnsi="GOST type A" w:cs="Calibri"/>
                        </w:rPr>
                        <w:t>8(926)589-74-55</w:t>
                      </w:r>
                    </w:p>
                    <w:p w14:paraId="604C9FA6" w14:textId="77777777" w:rsidR="0081309A" w:rsidRDefault="0081309A" w:rsidP="00F2320D">
                      <w:pPr>
                        <w:ind w:left="142"/>
                        <w:jc w:val="both"/>
                        <w:rPr>
                          <w:rFonts w:ascii="GOST type A" w:hAnsi="GOST type A" w:cs="Calibri"/>
                          <w:sz w:val="18"/>
                          <w:szCs w:val="18"/>
                        </w:rPr>
                      </w:pPr>
                    </w:p>
                    <w:p w14:paraId="5EC20BA9" w14:textId="77777777" w:rsidR="0081309A" w:rsidRPr="00823FCD" w:rsidRDefault="0081309A" w:rsidP="00823FCD">
                      <w:pPr>
                        <w:ind w:left="142"/>
                        <w:jc w:val="both"/>
                        <w:rPr>
                          <w:rFonts w:ascii="GOST type A" w:hAnsi="GOST type A" w:cs="Calibri"/>
                          <w:sz w:val="18"/>
                          <w:szCs w:val="18"/>
                        </w:rPr>
                      </w:pPr>
                      <w:r w:rsidRPr="00823FCD"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>Ассоциация проектировщиков саморегулируемая организация «Объединение проектных организаций «ЭкспертПроект».</w:t>
                      </w:r>
                    </w:p>
                    <w:p w14:paraId="55463A8B" w14:textId="77777777" w:rsidR="0081309A" w:rsidRPr="00823FCD" w:rsidRDefault="0081309A" w:rsidP="00823FCD">
                      <w:pPr>
                        <w:ind w:left="142"/>
                        <w:jc w:val="both"/>
                        <w:rPr>
                          <w:rFonts w:ascii="GOST type A" w:hAnsi="GOST type A" w:cs="Calibri"/>
                          <w:sz w:val="18"/>
                          <w:szCs w:val="18"/>
                        </w:rPr>
                      </w:pPr>
                      <w:r w:rsidRPr="00823FCD"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>Регистрационный номер в государственном реестре саморегулируемых организаций СРО-П-182-02042013.</w:t>
                      </w:r>
                    </w:p>
                    <w:p w14:paraId="0240D2C6" w14:textId="77777777" w:rsidR="0081309A" w:rsidRPr="00823FCD" w:rsidRDefault="0081309A" w:rsidP="00823FCD">
                      <w:pPr>
                        <w:ind w:left="142"/>
                        <w:jc w:val="both"/>
                        <w:rPr>
                          <w:rFonts w:ascii="GOST type A" w:hAnsi="GOST type A" w:cs="Calibri"/>
                          <w:sz w:val="18"/>
                          <w:szCs w:val="18"/>
                        </w:rPr>
                      </w:pPr>
                      <w:r w:rsidRPr="00823FCD"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>Ассоциация «Саморегулируемая организация Некоммерческое партнерство инженеров-изыскателей «ГЕОБАЛТ».</w:t>
                      </w:r>
                    </w:p>
                    <w:p w14:paraId="0BE2951A" w14:textId="77777777" w:rsidR="0081309A" w:rsidRPr="00823FCD" w:rsidRDefault="0081309A" w:rsidP="00823FCD">
                      <w:pPr>
                        <w:ind w:left="142"/>
                        <w:jc w:val="both"/>
                        <w:rPr>
                          <w:rFonts w:ascii="GOST type A" w:hAnsi="GOST type A" w:cs="Calibri"/>
                          <w:sz w:val="18"/>
                          <w:szCs w:val="18"/>
                        </w:rPr>
                      </w:pPr>
                      <w:r w:rsidRPr="00823FCD"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>Регистрационный номер в государственном реестре саморегулируемых организаций СРО-И-038-25122012.</w:t>
                      </w:r>
                    </w:p>
                    <w:p w14:paraId="0E7ECF82" w14:textId="77777777" w:rsidR="0081309A" w:rsidRPr="00823FCD" w:rsidRDefault="0081309A" w:rsidP="00823FCD">
                      <w:pPr>
                        <w:ind w:left="142"/>
                        <w:jc w:val="both"/>
                        <w:rPr>
                          <w:rFonts w:ascii="GOST type A" w:hAnsi="GOST type A" w:cs="Calibri"/>
                          <w:sz w:val="18"/>
                          <w:szCs w:val="18"/>
                        </w:rPr>
                      </w:pPr>
                      <w:r w:rsidRPr="00823FCD"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>Идентификационный номер в Национальном реестре специалистов в области инженерных изысканий</w:t>
                      </w:r>
                    </w:p>
                    <w:p w14:paraId="31EB5628" w14:textId="77777777" w:rsidR="0081309A" w:rsidRPr="00823FCD" w:rsidRDefault="0081309A" w:rsidP="00823FCD">
                      <w:pPr>
                        <w:ind w:left="142"/>
                        <w:jc w:val="both"/>
                        <w:rPr>
                          <w:rFonts w:ascii="GOST type A" w:hAnsi="GOST type A" w:cs="Calibri"/>
                          <w:sz w:val="18"/>
                          <w:szCs w:val="18"/>
                        </w:rPr>
                      </w:pPr>
                      <w:r w:rsidRPr="00823FCD"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>и архитектурно-строительного проектирования П-129668.</w:t>
                      </w:r>
                    </w:p>
                    <w:p w14:paraId="0F9DC092" w14:textId="2C550001" w:rsidR="0081309A" w:rsidRDefault="0081309A" w:rsidP="00823FCD">
                      <w:pPr>
                        <w:ind w:left="142"/>
                        <w:jc w:val="both"/>
                        <w:rPr>
                          <w:rStyle w:val="navigationuser-head-email"/>
                          <w:rFonts w:ascii="GOST type A" w:hAnsi="GOST type A" w:cs="Calibri"/>
                        </w:rPr>
                      </w:pPr>
                      <w:r w:rsidRPr="00823FCD"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>Идентификационный номер в Национальном реестре специалистов в области строительства С-23-274287</w:t>
                      </w:r>
                      <w:r>
                        <w:rPr>
                          <w:rFonts w:ascii="GOST type A" w:hAnsi="GOST type A" w:cs="Calibri"/>
                          <w:sz w:val="18"/>
                          <w:szCs w:val="18"/>
                        </w:rPr>
                        <w:t>.</w:t>
                      </w:r>
                    </w:p>
                    <w:p w14:paraId="092F4CA9" w14:textId="3E707E3F" w:rsidR="0081309A" w:rsidRPr="00124043" w:rsidRDefault="0081309A" w:rsidP="001D644E">
                      <w:pPr>
                        <w:ind w:left="142"/>
                        <w:jc w:val="both"/>
                        <w:rPr>
                          <w:rFonts w:ascii="GOST type A" w:hAnsi="GOST type A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124043">
                        <w:rPr>
                          <w:rFonts w:ascii="GOST type A" w:hAnsi="GOST type A" w:cs="Calibri"/>
                          <w:b/>
                          <w:bCs/>
                          <w:sz w:val="18"/>
                          <w:szCs w:val="18"/>
                        </w:rPr>
                        <w:t>____________________________________________________________________________________________________</w:t>
                      </w:r>
                      <w:r w:rsidRPr="00702E5F">
                        <w:rPr>
                          <w:rFonts w:ascii="GOST type A" w:hAnsi="GOST type A" w:cs="Calibri"/>
                          <w:b/>
                          <w:bCs/>
                          <w:sz w:val="18"/>
                          <w:szCs w:val="18"/>
                        </w:rPr>
                        <w:t>__</w:t>
                      </w:r>
                      <w:r w:rsidRPr="00124043">
                        <w:rPr>
                          <w:rFonts w:ascii="GOST type A" w:hAnsi="GOST type A" w:cs="Calibri"/>
                          <w:b/>
                          <w:bCs/>
                          <w:sz w:val="18"/>
                          <w:szCs w:val="18"/>
                        </w:rPr>
                        <w:t>____</w:t>
                      </w:r>
                      <w:r>
                        <w:rPr>
                          <w:rFonts w:ascii="GOST type A" w:hAnsi="GOST type A" w:cs="Calibri"/>
                          <w:b/>
                          <w:bCs/>
                          <w:sz w:val="18"/>
                          <w:szCs w:val="18"/>
                        </w:rPr>
                        <w:t>____</w:t>
                      </w:r>
                    </w:p>
                    <w:bookmarkEnd w:id="3"/>
                    <w:p w14:paraId="32E43525" w14:textId="77777777" w:rsidR="0081309A" w:rsidRDefault="0081309A" w:rsidP="001D644E">
                      <w:pPr>
                        <w:pStyle w:val="af0"/>
                      </w:pPr>
                    </w:p>
                    <w:p w14:paraId="293D0720" w14:textId="77777777" w:rsidR="0081309A" w:rsidRDefault="0081309A" w:rsidP="001D644E">
                      <w:pPr>
                        <w:pStyle w:val="31"/>
                        <w:jc w:val="center"/>
                        <w:rPr>
                          <w:rStyle w:val="12"/>
                          <w:b/>
                          <w:spacing w:val="5"/>
                          <w:sz w:val="32"/>
                          <w:szCs w:val="32"/>
                        </w:rPr>
                      </w:pPr>
                      <w:r w:rsidRPr="006E6A2C">
                        <w:rPr>
                          <w:rStyle w:val="12"/>
                          <w:b/>
                          <w:spacing w:val="5"/>
                          <w:sz w:val="32"/>
                          <w:szCs w:val="32"/>
                        </w:rPr>
                        <w:t>ДОКУМЕНТАЦИЯ ПО ПЛАНИРОВКЕ ТЕРРИТОРИИ</w:t>
                      </w:r>
                    </w:p>
                    <w:p w14:paraId="479C95F0" w14:textId="16F986D8" w:rsidR="0081309A" w:rsidRDefault="0081309A" w:rsidP="00077CEE">
                      <w:pPr>
                        <w:pStyle w:val="31"/>
                        <w:rPr>
                          <w:rStyle w:val="12"/>
                          <w:b/>
                          <w:spacing w:val="5"/>
                          <w:sz w:val="32"/>
                          <w:szCs w:val="32"/>
                        </w:rPr>
                      </w:pPr>
                      <w:bookmarkStart w:id="4" w:name="_Hlk104474377"/>
                    </w:p>
                    <w:p w14:paraId="0CDA1B81" w14:textId="6FAFD573" w:rsidR="0081309A" w:rsidRDefault="0081309A" w:rsidP="001D644E">
                      <w:pPr>
                        <w:pStyle w:val="31"/>
                        <w:jc w:val="center"/>
                        <w:rPr>
                          <w:rStyle w:val="12"/>
                          <w:b/>
                          <w:spacing w:val="5"/>
                          <w:sz w:val="32"/>
                          <w:szCs w:val="32"/>
                        </w:rPr>
                      </w:pPr>
                      <w:r w:rsidRPr="00F2320D">
                        <w:rPr>
                          <w:rStyle w:val="12"/>
                          <w:b/>
                          <w:spacing w:val="5"/>
                          <w:sz w:val="32"/>
                          <w:szCs w:val="32"/>
                        </w:rPr>
                        <w:t xml:space="preserve"> </w:t>
                      </w:r>
                    </w:p>
                    <w:bookmarkEnd w:id="4"/>
                    <w:p w14:paraId="3AF1208D" w14:textId="77777777" w:rsidR="0081309A" w:rsidRPr="00077CEE" w:rsidRDefault="0081309A" w:rsidP="00077CEE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rStyle w:val="12"/>
                          <w:bCs/>
                          <w:spacing w:val="5"/>
                          <w:sz w:val="32"/>
                          <w:szCs w:val="32"/>
                          <w:lang w:eastAsia="ar-SA"/>
                        </w:rPr>
                      </w:pPr>
                      <w:r w:rsidRPr="00077CEE">
                        <w:rPr>
                          <w:rStyle w:val="12"/>
                          <w:bCs/>
                          <w:spacing w:val="5"/>
                          <w:sz w:val="32"/>
                          <w:szCs w:val="32"/>
                          <w:lang w:eastAsia="ar-SA"/>
                        </w:rPr>
                        <w:t xml:space="preserve">«Проект планировки и межевания территории в границах </w:t>
                      </w:r>
                    </w:p>
                    <w:p w14:paraId="0B5E9820" w14:textId="4F7AA39A" w:rsidR="0081309A" w:rsidRDefault="0081309A" w:rsidP="00077CEE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  <w:r w:rsidRPr="00077CEE">
                        <w:rPr>
                          <w:rStyle w:val="12"/>
                          <w:bCs/>
                          <w:spacing w:val="5"/>
                          <w:sz w:val="32"/>
                          <w:szCs w:val="32"/>
                          <w:lang w:eastAsia="ar-SA"/>
                        </w:rPr>
                        <w:t>ул. Солнцедарская, ул. Туристическая, проспект Геленджикский в городе-курорте Геленджик».</w:t>
                      </w:r>
                    </w:p>
                    <w:p w14:paraId="4407D643" w14:textId="77777777" w:rsidR="0081309A" w:rsidRDefault="0081309A" w:rsidP="001D644E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</w:p>
                    <w:p w14:paraId="6DFF773F" w14:textId="77777777" w:rsidR="0081309A" w:rsidRDefault="0081309A" w:rsidP="001D644E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</w:p>
                    <w:p w14:paraId="079AE99F" w14:textId="77777777" w:rsidR="0081309A" w:rsidRDefault="0081309A" w:rsidP="001D644E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</w:p>
                    <w:p w14:paraId="2AF133AA" w14:textId="77777777" w:rsidR="0081309A" w:rsidRDefault="0081309A" w:rsidP="00614207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right="100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</w:p>
                    <w:p w14:paraId="568DF28E" w14:textId="77777777" w:rsidR="0081309A" w:rsidRDefault="0081309A" w:rsidP="001D644E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</w:p>
                    <w:p w14:paraId="3680BE13" w14:textId="0956EE5A" w:rsidR="0081309A" w:rsidRPr="00D81B84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  <w:r w:rsidRPr="00D81B84">
                        <w:rPr>
                          <w:b/>
                          <w:w w:val="105"/>
                          <w:sz w:val="28"/>
                          <w:szCs w:val="28"/>
                        </w:rPr>
                        <w:t xml:space="preserve">ТОМ </w:t>
                      </w:r>
                      <w:r>
                        <w:rPr>
                          <w:b/>
                          <w:w w:val="105"/>
                          <w:sz w:val="28"/>
                          <w:szCs w:val="28"/>
                        </w:rPr>
                        <w:t>4</w:t>
                      </w:r>
                    </w:p>
                    <w:p w14:paraId="04089F58" w14:textId="2362FA94" w:rsidR="0081309A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  <w:r w:rsidRPr="00D044A9">
                        <w:rPr>
                          <w:b/>
                          <w:w w:val="105"/>
                          <w:sz w:val="28"/>
                          <w:szCs w:val="28"/>
                        </w:rPr>
                        <w:t>ПРОЕКТ МЕЖЕВАНИЯ ТЕРРИТОРИИ</w:t>
                      </w:r>
                      <w:r w:rsidRPr="00D81B84">
                        <w:rPr>
                          <w:b/>
                          <w:w w:val="105"/>
                          <w:sz w:val="28"/>
                          <w:szCs w:val="28"/>
                        </w:rPr>
                        <w:t>.</w:t>
                      </w:r>
                    </w:p>
                    <w:p w14:paraId="07432546" w14:textId="77777777" w:rsidR="0081309A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</w:p>
                    <w:p w14:paraId="731EB3BC" w14:textId="77777777" w:rsidR="0081309A" w:rsidRPr="00D81B84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</w:p>
                    <w:p w14:paraId="59D5AE89" w14:textId="195B67AE" w:rsidR="0081309A" w:rsidRPr="00D81B84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b/>
                          <w:w w:val="10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w w:val="105"/>
                          <w:sz w:val="28"/>
                          <w:szCs w:val="28"/>
                        </w:rPr>
                        <w:t>МАТЕРИАЛЫ ПО ОБОСНОВАНИЮ ПРОЕКТА МЕЖЕВАНИЯ</w:t>
                      </w:r>
                      <w:r w:rsidRPr="00D81B84">
                        <w:rPr>
                          <w:b/>
                          <w:w w:val="105"/>
                          <w:sz w:val="28"/>
                          <w:szCs w:val="28"/>
                        </w:rPr>
                        <w:t>.</w:t>
                      </w:r>
                    </w:p>
                    <w:p w14:paraId="7595A71E" w14:textId="15798226" w:rsidR="0081309A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w w:val="105"/>
                          <w:sz w:val="28"/>
                          <w:szCs w:val="28"/>
                        </w:rPr>
                      </w:pPr>
                    </w:p>
                    <w:p w14:paraId="7182B754" w14:textId="3EC01551" w:rsidR="0081309A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w w:val="105"/>
                          <w:sz w:val="28"/>
                          <w:szCs w:val="28"/>
                        </w:rPr>
                      </w:pPr>
                    </w:p>
                    <w:p w14:paraId="1092194A" w14:textId="77777777" w:rsidR="0081309A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w w:val="105"/>
                          <w:sz w:val="28"/>
                          <w:szCs w:val="28"/>
                        </w:rPr>
                      </w:pPr>
                    </w:p>
                    <w:p w14:paraId="69FE8B61" w14:textId="77777777" w:rsidR="0081309A" w:rsidRPr="00D81B84" w:rsidRDefault="0081309A" w:rsidP="00CD212B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993" w:right="100"/>
                        <w:jc w:val="center"/>
                        <w:rPr>
                          <w:w w:val="105"/>
                          <w:sz w:val="28"/>
                          <w:szCs w:val="28"/>
                        </w:rPr>
                      </w:pPr>
                    </w:p>
                    <w:p w14:paraId="3110ECEC" w14:textId="1A453177" w:rsidR="0081309A" w:rsidRPr="00CD212B" w:rsidRDefault="0081309A" w:rsidP="00CD212B">
                      <w:pPr>
                        <w:pStyle w:val="31"/>
                        <w:ind w:left="709"/>
                        <w:jc w:val="center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CD212B">
                        <w:rPr>
                          <w:b/>
                          <w:w w:val="105"/>
                          <w:sz w:val="28"/>
                          <w:szCs w:val="28"/>
                          <w:lang w:eastAsia="ru-RU"/>
                        </w:rPr>
                        <w:t>Шифр 04/23-06-ДПТ</w:t>
                      </w:r>
                    </w:p>
                    <w:p w14:paraId="7DE19EA6" w14:textId="377B0C2B" w:rsidR="0081309A" w:rsidRDefault="0081309A" w:rsidP="001D644E">
                      <w:pPr>
                        <w:pStyle w:val="31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068EA1FF" w14:textId="77777777" w:rsidR="0081309A" w:rsidRDefault="0081309A" w:rsidP="001D644E">
                      <w:pPr>
                        <w:pStyle w:val="31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77CCD31F" w14:textId="77777777" w:rsidR="0081309A" w:rsidRDefault="0081309A" w:rsidP="001D644E">
                      <w:pPr>
                        <w:pStyle w:val="31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53905292" w14:textId="77777777" w:rsidR="0081309A" w:rsidRDefault="0081309A" w:rsidP="001D644E">
                      <w:pPr>
                        <w:pStyle w:val="31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62BC8613" w14:textId="77777777" w:rsidR="0081309A" w:rsidRDefault="0081309A" w:rsidP="001D644E">
                      <w:pPr>
                        <w:pStyle w:val="31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3F5ED8BE" w14:textId="77777777" w:rsidR="0081309A" w:rsidRDefault="0081309A" w:rsidP="001D644E">
                      <w:pPr>
                        <w:pStyle w:val="31"/>
                        <w:spacing w:line="360" w:lineRule="auto"/>
                        <w:ind w:left="540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2762F6D6" w14:textId="77777777" w:rsidR="0081309A" w:rsidRDefault="0081309A" w:rsidP="001D644E">
                      <w:pPr>
                        <w:pStyle w:val="31"/>
                        <w:spacing w:line="360" w:lineRule="auto"/>
                        <w:ind w:left="540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51E39F50" w14:textId="2FE6831D" w:rsidR="0081309A" w:rsidRPr="00400F3C" w:rsidRDefault="0081309A" w:rsidP="001D644E">
                      <w:pPr>
                        <w:pStyle w:val="31"/>
                        <w:spacing w:line="360" w:lineRule="auto"/>
                        <w:ind w:left="540"/>
                        <w:jc w:val="center"/>
                        <w:rPr>
                          <w:rStyle w:val="12"/>
                          <w:b/>
                          <w:sz w:val="28"/>
                        </w:rPr>
                      </w:pPr>
                      <w:r>
                        <w:rPr>
                          <w:rStyle w:val="12"/>
                          <w:b/>
                          <w:sz w:val="28"/>
                        </w:rPr>
                        <w:t>Новороссийск, 2023</w:t>
                      </w:r>
                      <w:r w:rsidRPr="00400F3C">
                        <w:rPr>
                          <w:rStyle w:val="12"/>
                          <w:b/>
                          <w:sz w:val="28"/>
                        </w:rPr>
                        <w:t xml:space="preserve"> г.</w:t>
                      </w:r>
                    </w:p>
                    <w:p w14:paraId="2463A73E" w14:textId="77777777" w:rsidR="0081309A" w:rsidRDefault="0081309A" w:rsidP="001D644E">
                      <w:pPr>
                        <w:pStyle w:val="31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14:paraId="5805730D" w14:textId="22522C8B" w:rsidR="00F2320D" w:rsidRPr="00EA112C" w:rsidRDefault="00F2320D" w:rsidP="00F2320D">
      <w:pPr>
        <w:ind w:left="142"/>
        <w:jc w:val="both"/>
        <w:rPr>
          <w:rFonts w:ascii="GOST type A" w:hAnsi="GOST type A" w:cs="Calibri"/>
        </w:rPr>
      </w:pPr>
      <w:bookmarkStart w:id="5" w:name="_Hlk104392166"/>
      <w:r w:rsidRPr="00EA112C">
        <w:rPr>
          <w:noProof/>
        </w:rPr>
        <w:lastRenderedPageBreak/>
        <w:drawing>
          <wp:inline distT="0" distB="0" distL="0" distR="0" wp14:anchorId="51711E5C" wp14:editId="01D85550">
            <wp:extent cx="2228850" cy="1057275"/>
            <wp:effectExtent l="0" t="0" r="0" b="9525"/>
            <wp:docPr id="1661134930" name="Рисунок 166113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12C">
        <w:rPr>
          <w:rFonts w:ascii="GOST type A" w:hAnsi="GOST type A" w:cs="Calibri"/>
          <w:sz w:val="18"/>
          <w:szCs w:val="18"/>
        </w:rPr>
        <w:t xml:space="preserve"> </w:t>
      </w:r>
    </w:p>
    <w:p w14:paraId="641BA28C" w14:textId="77777777" w:rsidR="00F2320D" w:rsidRPr="00EA112C" w:rsidRDefault="00F2320D" w:rsidP="00F2320D">
      <w:pPr>
        <w:ind w:left="142"/>
        <w:jc w:val="both"/>
        <w:rPr>
          <w:rFonts w:ascii="GOST type A" w:hAnsi="GOST type A" w:cs="Calibri"/>
        </w:rPr>
      </w:pPr>
      <w:r w:rsidRPr="00EA112C">
        <w:rPr>
          <w:rFonts w:ascii="GOST type A" w:hAnsi="GOST type A" w:cs="Calibri"/>
        </w:rPr>
        <w:t>Офис в Новороссийске: ул. Энгельса, 7/16а, оф. 208, 240.</w:t>
      </w:r>
    </w:p>
    <w:p w14:paraId="1337B31F" w14:textId="77777777" w:rsidR="00F2320D" w:rsidRPr="00EA112C" w:rsidRDefault="00F2320D" w:rsidP="00F2320D">
      <w:pPr>
        <w:ind w:left="142"/>
        <w:jc w:val="both"/>
        <w:rPr>
          <w:rFonts w:ascii="GOST type A" w:hAnsi="GOST type A" w:cs="Calibri"/>
        </w:rPr>
      </w:pPr>
      <w:r w:rsidRPr="00EA112C">
        <w:rPr>
          <w:rFonts w:ascii="GOST type A" w:hAnsi="GOST type A" w:cs="Calibri"/>
        </w:rPr>
        <w:t>Офис в Сочи: ул. Советская, д. 40, оф. 13.</w:t>
      </w:r>
    </w:p>
    <w:p w14:paraId="5ADF7311" w14:textId="77777777" w:rsidR="00F2320D" w:rsidRPr="00EA112C" w:rsidRDefault="00F2320D" w:rsidP="00F2320D">
      <w:pPr>
        <w:ind w:left="142"/>
        <w:jc w:val="both"/>
        <w:rPr>
          <w:rFonts w:ascii="GOST type A" w:hAnsi="GOST type A" w:cs="Calibri"/>
        </w:rPr>
      </w:pPr>
      <w:r w:rsidRPr="00EA112C">
        <w:rPr>
          <w:rFonts w:ascii="GOST type A" w:hAnsi="GOST type A" w:cs="Calibri"/>
        </w:rPr>
        <w:t>ИНН 2315207154.</w:t>
      </w:r>
    </w:p>
    <w:p w14:paraId="494E45F7" w14:textId="77777777" w:rsidR="00F2320D" w:rsidRPr="00EA112C" w:rsidRDefault="00F2320D" w:rsidP="00F2320D">
      <w:pPr>
        <w:ind w:left="142"/>
        <w:rPr>
          <w:rFonts w:ascii="GOST type A" w:hAnsi="GOST type A" w:cs="Calibri"/>
        </w:rPr>
      </w:pPr>
      <w:r w:rsidRPr="00EA112C">
        <w:rPr>
          <w:rFonts w:ascii="GOST type A" w:hAnsi="GOST type A" w:cs="Calibri"/>
          <w:lang w:val="en-US"/>
        </w:rPr>
        <w:t>centrssi</w:t>
      </w:r>
      <w:r w:rsidRPr="00EA112C">
        <w:rPr>
          <w:rFonts w:ascii="GOST type A" w:hAnsi="GOST type A" w:cs="Calibri"/>
        </w:rPr>
        <w:t>@</w:t>
      </w:r>
      <w:r w:rsidRPr="00EA112C">
        <w:rPr>
          <w:rFonts w:ascii="GOST type A" w:hAnsi="GOST type A" w:cs="Calibri"/>
          <w:lang w:val="en-US"/>
        </w:rPr>
        <w:t>yandex</w:t>
      </w:r>
      <w:r w:rsidRPr="00EA112C">
        <w:rPr>
          <w:rFonts w:ascii="GOST type A" w:hAnsi="GOST type A" w:cs="Calibri"/>
        </w:rPr>
        <w:t>.</w:t>
      </w:r>
      <w:r w:rsidRPr="00EA112C">
        <w:rPr>
          <w:rFonts w:ascii="GOST type A" w:hAnsi="GOST type A" w:cs="Calibri"/>
          <w:lang w:val="en-US"/>
        </w:rPr>
        <w:t>ru</w:t>
      </w:r>
      <w:r w:rsidRPr="00EA112C">
        <w:rPr>
          <w:rFonts w:ascii="GOST type A" w:hAnsi="GOST type A" w:cs="Calibri"/>
        </w:rPr>
        <w:t xml:space="preserve">, </w:t>
      </w:r>
    </w:p>
    <w:p w14:paraId="5ADEF90F" w14:textId="77777777" w:rsidR="00F2320D" w:rsidRPr="00EA112C" w:rsidRDefault="00F2320D" w:rsidP="00F2320D">
      <w:pPr>
        <w:ind w:left="142"/>
        <w:rPr>
          <w:rFonts w:ascii="GOST type A" w:hAnsi="GOST type A" w:cs="Calibri"/>
        </w:rPr>
      </w:pPr>
      <w:r w:rsidRPr="00EA112C">
        <w:rPr>
          <w:rFonts w:ascii="GOST type A" w:hAnsi="GOST type A" w:cs="Calibri"/>
        </w:rPr>
        <w:t xml:space="preserve">8(938)426-56-76, </w:t>
      </w:r>
    </w:p>
    <w:p w14:paraId="3705969B" w14:textId="77777777" w:rsidR="00F2320D" w:rsidRPr="00EA112C" w:rsidRDefault="00F2320D" w:rsidP="00F2320D">
      <w:pPr>
        <w:ind w:left="142"/>
        <w:rPr>
          <w:rFonts w:ascii="GOST type A" w:hAnsi="GOST type A" w:cs="Calibri"/>
          <w:sz w:val="18"/>
          <w:szCs w:val="18"/>
        </w:rPr>
      </w:pPr>
      <w:r w:rsidRPr="00EA112C">
        <w:rPr>
          <w:rFonts w:ascii="GOST type A" w:hAnsi="GOST type A" w:cs="Calibri"/>
        </w:rPr>
        <w:t>8(926)589-74-55</w:t>
      </w:r>
    </w:p>
    <w:p w14:paraId="6C6F9032" w14:textId="77777777" w:rsidR="00F2320D" w:rsidRPr="00EA112C" w:rsidRDefault="00F2320D" w:rsidP="00F2320D">
      <w:pPr>
        <w:ind w:left="142"/>
        <w:jc w:val="both"/>
        <w:rPr>
          <w:rFonts w:ascii="GOST type A" w:hAnsi="GOST type A" w:cs="Calibri"/>
          <w:sz w:val="18"/>
          <w:szCs w:val="18"/>
        </w:rPr>
      </w:pPr>
    </w:p>
    <w:p w14:paraId="7ECBCC90" w14:textId="77777777" w:rsidR="00823FCD" w:rsidRPr="00EA112C" w:rsidRDefault="00823FCD" w:rsidP="00823FCD">
      <w:pPr>
        <w:ind w:left="142"/>
        <w:jc w:val="both"/>
        <w:rPr>
          <w:rFonts w:ascii="GOST type A" w:hAnsi="GOST type A" w:cs="Calibri"/>
          <w:sz w:val="18"/>
          <w:szCs w:val="18"/>
        </w:rPr>
      </w:pPr>
      <w:r w:rsidRPr="00EA112C">
        <w:rPr>
          <w:rFonts w:ascii="GOST type A" w:hAnsi="GOST type A" w:cs="Calibri"/>
          <w:sz w:val="18"/>
          <w:szCs w:val="18"/>
        </w:rPr>
        <w:t>Ассоциация проектировщиков саморегулируемая организация «Объединение проектных организаций «ЭкспертПроект».</w:t>
      </w:r>
    </w:p>
    <w:p w14:paraId="6B73ACD7" w14:textId="77777777" w:rsidR="00823FCD" w:rsidRPr="00EA112C" w:rsidRDefault="00823FCD" w:rsidP="00823FCD">
      <w:pPr>
        <w:ind w:left="142"/>
        <w:jc w:val="both"/>
        <w:rPr>
          <w:rFonts w:ascii="GOST type A" w:hAnsi="GOST type A" w:cs="Calibri"/>
          <w:sz w:val="18"/>
          <w:szCs w:val="18"/>
        </w:rPr>
      </w:pPr>
      <w:r w:rsidRPr="00EA112C">
        <w:rPr>
          <w:rFonts w:ascii="GOST type A" w:hAnsi="GOST type A" w:cs="Calibri"/>
          <w:sz w:val="18"/>
          <w:szCs w:val="18"/>
        </w:rPr>
        <w:t>Регистрационный номер в государственном реестре саморегулируемых организаций СРО-П-182-02042013.</w:t>
      </w:r>
    </w:p>
    <w:p w14:paraId="4FBAB01C" w14:textId="77777777" w:rsidR="00823FCD" w:rsidRPr="00EA112C" w:rsidRDefault="00823FCD" w:rsidP="00823FCD">
      <w:pPr>
        <w:ind w:left="142"/>
        <w:jc w:val="both"/>
        <w:rPr>
          <w:rFonts w:ascii="GOST type A" w:hAnsi="GOST type A" w:cs="Calibri"/>
          <w:sz w:val="18"/>
          <w:szCs w:val="18"/>
        </w:rPr>
      </w:pPr>
      <w:r w:rsidRPr="00EA112C">
        <w:rPr>
          <w:rFonts w:ascii="GOST type A" w:hAnsi="GOST type A" w:cs="Calibri"/>
          <w:sz w:val="18"/>
          <w:szCs w:val="18"/>
        </w:rPr>
        <w:t>Ассоциация «Саморегулируемая организация Некоммерческое партнерство инженеров-изыскателей «ГЕОБАЛТ».</w:t>
      </w:r>
    </w:p>
    <w:p w14:paraId="480313B0" w14:textId="77777777" w:rsidR="00823FCD" w:rsidRPr="00EA112C" w:rsidRDefault="00823FCD" w:rsidP="00823FCD">
      <w:pPr>
        <w:ind w:left="142"/>
        <w:jc w:val="both"/>
        <w:rPr>
          <w:rFonts w:ascii="GOST type A" w:hAnsi="GOST type A" w:cs="Calibri"/>
          <w:sz w:val="18"/>
          <w:szCs w:val="18"/>
        </w:rPr>
      </w:pPr>
      <w:r w:rsidRPr="00EA112C">
        <w:rPr>
          <w:rFonts w:ascii="GOST type A" w:hAnsi="GOST type A" w:cs="Calibri"/>
          <w:sz w:val="18"/>
          <w:szCs w:val="18"/>
        </w:rPr>
        <w:t>Регистрационный номер в государственном реестре саморегулируемых организаций СРО-И-038-25122012.</w:t>
      </w:r>
    </w:p>
    <w:p w14:paraId="391727E5" w14:textId="77777777" w:rsidR="00823FCD" w:rsidRPr="00EA112C" w:rsidRDefault="00823FCD" w:rsidP="00823FCD">
      <w:pPr>
        <w:ind w:left="142"/>
        <w:jc w:val="both"/>
        <w:rPr>
          <w:rFonts w:ascii="GOST type A" w:hAnsi="GOST type A" w:cs="Calibri"/>
          <w:sz w:val="18"/>
          <w:szCs w:val="18"/>
        </w:rPr>
      </w:pPr>
      <w:r w:rsidRPr="00EA112C">
        <w:rPr>
          <w:rFonts w:ascii="GOST type A" w:hAnsi="GOST type A" w:cs="Calibri"/>
          <w:sz w:val="18"/>
          <w:szCs w:val="18"/>
        </w:rPr>
        <w:t>Идентификационный номер в Национальном реестре специалистов в области инженерных изысканий</w:t>
      </w:r>
    </w:p>
    <w:p w14:paraId="486257AE" w14:textId="77777777" w:rsidR="00823FCD" w:rsidRPr="00EA112C" w:rsidRDefault="00823FCD" w:rsidP="00823FCD">
      <w:pPr>
        <w:ind w:left="142"/>
        <w:jc w:val="both"/>
        <w:rPr>
          <w:rFonts w:ascii="GOST type A" w:hAnsi="GOST type A" w:cs="Calibri"/>
          <w:sz w:val="18"/>
          <w:szCs w:val="18"/>
        </w:rPr>
      </w:pPr>
      <w:r w:rsidRPr="00EA112C">
        <w:rPr>
          <w:rFonts w:ascii="GOST type A" w:hAnsi="GOST type A" w:cs="Calibri"/>
          <w:sz w:val="18"/>
          <w:szCs w:val="18"/>
        </w:rPr>
        <w:t>и архитектурно-строительного проектирования П-129668.</w:t>
      </w:r>
    </w:p>
    <w:p w14:paraId="4735482D" w14:textId="77777777" w:rsidR="00823FCD" w:rsidRPr="00EA112C" w:rsidRDefault="00823FCD" w:rsidP="00823FCD">
      <w:pPr>
        <w:ind w:left="142"/>
        <w:jc w:val="both"/>
        <w:rPr>
          <w:rFonts w:ascii="GOST type A" w:hAnsi="GOST type A" w:cs="Calibri"/>
          <w:sz w:val="18"/>
          <w:szCs w:val="18"/>
        </w:rPr>
      </w:pPr>
      <w:r w:rsidRPr="00EA112C">
        <w:rPr>
          <w:rFonts w:ascii="GOST type A" w:hAnsi="GOST type A" w:cs="Calibri"/>
          <w:sz w:val="18"/>
          <w:szCs w:val="18"/>
        </w:rPr>
        <w:t>Идентификационный номер в Национальном реестре специалистов в области строительства С-23-274287</w:t>
      </w:r>
    </w:p>
    <w:p w14:paraId="5197C45A" w14:textId="2793C3CB" w:rsidR="00092C06" w:rsidRPr="00EA112C" w:rsidRDefault="00092C06" w:rsidP="00823FCD">
      <w:pPr>
        <w:ind w:left="142"/>
        <w:jc w:val="both"/>
        <w:rPr>
          <w:rFonts w:ascii="GOST type A" w:hAnsi="GOST type A" w:cs="Calibri"/>
          <w:b/>
          <w:bCs/>
          <w:sz w:val="18"/>
          <w:szCs w:val="18"/>
        </w:rPr>
      </w:pPr>
      <w:r w:rsidRPr="00EA112C">
        <w:rPr>
          <w:rFonts w:ascii="GOST type A" w:hAnsi="GOST type A" w:cs="Calibri"/>
          <w:b/>
          <w:bCs/>
          <w:sz w:val="18"/>
          <w:szCs w:val="18"/>
        </w:rPr>
        <w:t>_________________________________________________________________________________________________________</w:t>
      </w:r>
      <w:r w:rsidRPr="00EA112C">
        <w:rPr>
          <w:rFonts w:ascii="GOST type A" w:hAnsi="GOST type A" w:cs="Calibri"/>
          <w:b/>
          <w:bCs/>
          <w:sz w:val="18"/>
          <w:szCs w:val="18"/>
          <w:u w:val="single"/>
        </w:rPr>
        <w:t xml:space="preserve">         </w:t>
      </w:r>
      <w:r w:rsidRPr="00EA112C">
        <w:rPr>
          <w:rFonts w:ascii="GOST type A" w:hAnsi="GOST type A" w:cs="Calibri"/>
          <w:b/>
          <w:bCs/>
          <w:sz w:val="18"/>
          <w:szCs w:val="18"/>
        </w:rPr>
        <w:t xml:space="preserve">                                      </w:t>
      </w:r>
    </w:p>
    <w:p w14:paraId="7318774E" w14:textId="77777777" w:rsidR="001D644E" w:rsidRPr="00EA112C" w:rsidRDefault="001D644E" w:rsidP="001D644E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jc w:val="center"/>
      </w:pPr>
    </w:p>
    <w:p w14:paraId="2A969721" w14:textId="77777777" w:rsidR="00F2320D" w:rsidRPr="00EA112C" w:rsidRDefault="00F2320D" w:rsidP="00F2320D">
      <w:pPr>
        <w:pStyle w:val="31"/>
        <w:jc w:val="center"/>
        <w:rPr>
          <w:rStyle w:val="12"/>
          <w:b/>
          <w:spacing w:val="5"/>
          <w:sz w:val="32"/>
          <w:szCs w:val="32"/>
        </w:rPr>
      </w:pPr>
      <w:r w:rsidRPr="00EA112C">
        <w:rPr>
          <w:rStyle w:val="12"/>
          <w:b/>
          <w:spacing w:val="5"/>
          <w:sz w:val="32"/>
          <w:szCs w:val="32"/>
        </w:rPr>
        <w:t>ДОКУМЕНТАЦИЯ ПО ПЛАНИРОВКЕ ТЕРРИТОРИИ</w:t>
      </w:r>
    </w:p>
    <w:p w14:paraId="3DF4DE70" w14:textId="1CA406D1" w:rsidR="00F2320D" w:rsidRPr="00EA112C" w:rsidRDefault="00F2320D" w:rsidP="0033769C">
      <w:pPr>
        <w:pStyle w:val="31"/>
        <w:rPr>
          <w:rStyle w:val="12"/>
          <w:b/>
          <w:spacing w:val="5"/>
          <w:sz w:val="32"/>
          <w:szCs w:val="32"/>
        </w:rPr>
      </w:pPr>
    </w:p>
    <w:p w14:paraId="50D7CDF2" w14:textId="55575789" w:rsidR="0033769C" w:rsidRPr="00EA112C" w:rsidRDefault="00F2320D" w:rsidP="00823FCD">
      <w:pPr>
        <w:pStyle w:val="31"/>
        <w:jc w:val="center"/>
        <w:rPr>
          <w:rStyle w:val="12"/>
          <w:bCs/>
          <w:spacing w:val="5"/>
          <w:sz w:val="32"/>
          <w:szCs w:val="32"/>
        </w:rPr>
      </w:pPr>
      <w:r w:rsidRPr="00EA112C">
        <w:rPr>
          <w:rStyle w:val="12"/>
          <w:b/>
          <w:spacing w:val="5"/>
          <w:sz w:val="32"/>
          <w:szCs w:val="32"/>
        </w:rPr>
        <w:t xml:space="preserve"> </w:t>
      </w:r>
      <w:r w:rsidR="0033769C" w:rsidRPr="00EA112C">
        <w:rPr>
          <w:rStyle w:val="12"/>
          <w:bCs/>
          <w:spacing w:val="5"/>
          <w:sz w:val="32"/>
          <w:szCs w:val="32"/>
        </w:rPr>
        <w:t xml:space="preserve">«Проект планировки и межевания территории в границах </w:t>
      </w:r>
    </w:p>
    <w:p w14:paraId="7961633E" w14:textId="020491F6" w:rsidR="001D644E" w:rsidRPr="00EA112C" w:rsidRDefault="0033769C" w:rsidP="0033769C">
      <w:pPr>
        <w:widowControl w:val="0"/>
        <w:kinsoku w:val="0"/>
        <w:overflowPunct w:val="0"/>
        <w:autoSpaceDE w:val="0"/>
        <w:autoSpaceDN w:val="0"/>
        <w:adjustRightInd w:val="0"/>
        <w:spacing w:before="5"/>
        <w:ind w:left="993" w:right="100"/>
        <w:jc w:val="center"/>
        <w:rPr>
          <w:rStyle w:val="12"/>
          <w:bCs/>
          <w:spacing w:val="5"/>
          <w:sz w:val="32"/>
          <w:szCs w:val="32"/>
          <w:lang w:eastAsia="ar-SA"/>
        </w:rPr>
      </w:pPr>
      <w:r w:rsidRPr="00EA112C">
        <w:rPr>
          <w:rStyle w:val="12"/>
          <w:bCs/>
          <w:spacing w:val="5"/>
          <w:sz w:val="32"/>
          <w:szCs w:val="32"/>
          <w:lang w:eastAsia="ar-SA"/>
        </w:rPr>
        <w:t>ул. Солнцедарская, ул. Туристическая, проспект Геленджикский в городе-курорте Геленджик».</w:t>
      </w:r>
    </w:p>
    <w:p w14:paraId="4BD6111A" w14:textId="77777777" w:rsidR="00445DE0" w:rsidRPr="00EA112C" w:rsidRDefault="00445DE0" w:rsidP="001D644E">
      <w:pPr>
        <w:widowControl w:val="0"/>
        <w:kinsoku w:val="0"/>
        <w:overflowPunct w:val="0"/>
        <w:autoSpaceDE w:val="0"/>
        <w:autoSpaceDN w:val="0"/>
        <w:adjustRightInd w:val="0"/>
        <w:spacing w:before="5"/>
        <w:ind w:left="993" w:right="100"/>
        <w:jc w:val="center"/>
        <w:rPr>
          <w:sz w:val="27"/>
          <w:szCs w:val="27"/>
        </w:rPr>
      </w:pPr>
    </w:p>
    <w:p w14:paraId="28292E3F" w14:textId="7517565A" w:rsidR="001D644E" w:rsidRPr="00EA112C" w:rsidRDefault="001D644E" w:rsidP="001D644E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jc w:val="center"/>
        <w:rPr>
          <w:b/>
          <w:w w:val="105"/>
          <w:sz w:val="28"/>
          <w:szCs w:val="28"/>
        </w:rPr>
      </w:pPr>
      <w:r w:rsidRPr="00EA112C">
        <w:rPr>
          <w:b/>
          <w:w w:val="105"/>
          <w:sz w:val="28"/>
          <w:szCs w:val="28"/>
        </w:rPr>
        <w:t xml:space="preserve">ТОМ </w:t>
      </w:r>
      <w:r w:rsidR="00D044A9" w:rsidRPr="00EA112C">
        <w:rPr>
          <w:b/>
          <w:w w:val="105"/>
          <w:sz w:val="28"/>
          <w:szCs w:val="28"/>
        </w:rPr>
        <w:t>3</w:t>
      </w:r>
    </w:p>
    <w:p w14:paraId="4EDFFE54" w14:textId="494F5D69" w:rsidR="001D644E" w:rsidRPr="00EA112C" w:rsidRDefault="00D044A9" w:rsidP="00F2320D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jc w:val="center"/>
        <w:rPr>
          <w:b/>
          <w:w w:val="105"/>
          <w:sz w:val="28"/>
          <w:szCs w:val="28"/>
        </w:rPr>
      </w:pPr>
      <w:r w:rsidRPr="00EA112C">
        <w:rPr>
          <w:b/>
          <w:w w:val="105"/>
          <w:sz w:val="28"/>
          <w:szCs w:val="28"/>
        </w:rPr>
        <w:t>ПРОЕКТ МЕЖЕВАНИЯ ТЕРРИТОРИИ</w:t>
      </w:r>
      <w:r w:rsidR="00F2320D" w:rsidRPr="00EA112C">
        <w:rPr>
          <w:b/>
          <w:w w:val="105"/>
          <w:sz w:val="28"/>
          <w:szCs w:val="28"/>
        </w:rPr>
        <w:t>.</w:t>
      </w:r>
    </w:p>
    <w:p w14:paraId="6F0E220C" w14:textId="77777777" w:rsidR="00F2320D" w:rsidRPr="00EA112C" w:rsidRDefault="00F2320D" w:rsidP="001D644E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jc w:val="center"/>
        <w:rPr>
          <w:b/>
          <w:w w:val="105"/>
          <w:sz w:val="28"/>
          <w:szCs w:val="28"/>
        </w:rPr>
      </w:pPr>
    </w:p>
    <w:p w14:paraId="022CB562" w14:textId="6A929948" w:rsidR="001D644E" w:rsidRPr="00EA112C" w:rsidRDefault="00C224DF" w:rsidP="001D644E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jc w:val="center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МАТЕРИАЛЫ ПО ОБОСНОВАНИЮ ПРОЕКТА МЕЖЕВАНИЯ</w:t>
      </w:r>
      <w:r w:rsidR="001D644E" w:rsidRPr="00EA112C">
        <w:rPr>
          <w:b/>
          <w:w w:val="105"/>
          <w:sz w:val="28"/>
          <w:szCs w:val="28"/>
        </w:rPr>
        <w:t>.</w:t>
      </w:r>
    </w:p>
    <w:p w14:paraId="130F84E7" w14:textId="77777777" w:rsidR="00702E5F" w:rsidRPr="00EA112C" w:rsidRDefault="00702E5F" w:rsidP="001D644E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jc w:val="center"/>
        <w:rPr>
          <w:w w:val="105"/>
          <w:sz w:val="28"/>
          <w:szCs w:val="28"/>
        </w:rPr>
      </w:pPr>
    </w:p>
    <w:p w14:paraId="4EDF1377" w14:textId="77777777" w:rsidR="00D044A9" w:rsidRPr="00EA112C" w:rsidRDefault="00D044A9" w:rsidP="001D644E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jc w:val="center"/>
        <w:rPr>
          <w:w w:val="105"/>
          <w:sz w:val="28"/>
          <w:szCs w:val="28"/>
        </w:rPr>
      </w:pPr>
    </w:p>
    <w:p w14:paraId="46FB50B6" w14:textId="20A617D3" w:rsidR="001D644E" w:rsidRPr="00EA112C" w:rsidRDefault="00CD212B" w:rsidP="0033769C">
      <w:pPr>
        <w:widowControl w:val="0"/>
        <w:tabs>
          <w:tab w:val="left" w:pos="6356"/>
        </w:tabs>
        <w:kinsoku w:val="0"/>
        <w:overflowPunct w:val="0"/>
        <w:autoSpaceDE w:val="0"/>
        <w:autoSpaceDN w:val="0"/>
        <w:adjustRightInd w:val="0"/>
        <w:ind w:left="993" w:right="100"/>
        <w:jc w:val="center"/>
        <w:rPr>
          <w:b/>
          <w:w w:val="105"/>
          <w:sz w:val="36"/>
          <w:szCs w:val="36"/>
        </w:rPr>
      </w:pPr>
      <w:r w:rsidRPr="00EA112C">
        <w:rPr>
          <w:b/>
          <w:w w:val="105"/>
          <w:sz w:val="28"/>
          <w:szCs w:val="28"/>
        </w:rPr>
        <w:t>Шифр 04/23-06-ДПТ</w:t>
      </w:r>
      <w:r w:rsidRPr="00EA112C">
        <w:rPr>
          <w:b/>
          <w:w w:val="105"/>
          <w:sz w:val="36"/>
          <w:szCs w:val="36"/>
        </w:rPr>
        <w:t xml:space="preserve"> </w:t>
      </w:r>
    </w:p>
    <w:p w14:paraId="5C1BDB49" w14:textId="77777777" w:rsidR="0033769C" w:rsidRPr="00EA112C" w:rsidRDefault="0033769C" w:rsidP="001D644E">
      <w:pPr>
        <w:widowControl w:val="0"/>
        <w:tabs>
          <w:tab w:val="left" w:pos="6356"/>
        </w:tabs>
        <w:kinsoku w:val="0"/>
        <w:overflowPunct w:val="0"/>
        <w:autoSpaceDE w:val="0"/>
        <w:autoSpaceDN w:val="0"/>
        <w:adjustRightInd w:val="0"/>
        <w:ind w:left="993" w:right="100"/>
        <w:rPr>
          <w:sz w:val="28"/>
          <w:szCs w:val="28"/>
        </w:rPr>
      </w:pPr>
    </w:p>
    <w:p w14:paraId="664C1DF6" w14:textId="1B943373" w:rsidR="00751683" w:rsidRPr="00EA112C" w:rsidRDefault="00092C06" w:rsidP="00751683">
      <w:pPr>
        <w:widowControl w:val="0"/>
        <w:tabs>
          <w:tab w:val="left" w:pos="6265"/>
        </w:tabs>
        <w:kinsoku w:val="0"/>
        <w:overflowPunct w:val="0"/>
        <w:autoSpaceDE w:val="0"/>
        <w:autoSpaceDN w:val="0"/>
        <w:adjustRightInd w:val="0"/>
        <w:ind w:right="100" w:firstLine="993"/>
        <w:jc w:val="center"/>
        <w:rPr>
          <w:b/>
          <w:bCs/>
          <w:sz w:val="28"/>
          <w:szCs w:val="28"/>
        </w:rPr>
      </w:pPr>
      <w:r w:rsidRPr="00EA112C">
        <w:rPr>
          <w:b/>
          <w:bCs/>
          <w:sz w:val="28"/>
          <w:szCs w:val="28"/>
        </w:rPr>
        <w:t xml:space="preserve">Заказчик: </w:t>
      </w:r>
      <w:r w:rsidR="00751683" w:rsidRPr="00EA112C">
        <w:rPr>
          <w:b/>
          <w:bCs/>
          <w:sz w:val="28"/>
          <w:szCs w:val="28"/>
        </w:rPr>
        <w:t>Администрация муниципального</w:t>
      </w:r>
    </w:p>
    <w:p w14:paraId="0798C222" w14:textId="0FAF4D80" w:rsidR="00092C06" w:rsidRPr="00EA112C" w:rsidRDefault="00751683" w:rsidP="00751683">
      <w:pPr>
        <w:widowControl w:val="0"/>
        <w:tabs>
          <w:tab w:val="left" w:pos="6265"/>
        </w:tabs>
        <w:kinsoku w:val="0"/>
        <w:overflowPunct w:val="0"/>
        <w:autoSpaceDE w:val="0"/>
        <w:autoSpaceDN w:val="0"/>
        <w:adjustRightInd w:val="0"/>
        <w:ind w:right="100" w:firstLine="993"/>
        <w:jc w:val="center"/>
        <w:rPr>
          <w:b/>
          <w:bCs/>
          <w:sz w:val="28"/>
          <w:szCs w:val="28"/>
        </w:rPr>
      </w:pPr>
      <w:r w:rsidRPr="00EA112C">
        <w:rPr>
          <w:b/>
          <w:bCs/>
          <w:sz w:val="28"/>
          <w:szCs w:val="28"/>
        </w:rPr>
        <w:t xml:space="preserve">Образования город-курорт </w:t>
      </w:r>
      <w:r w:rsidR="007224D5" w:rsidRPr="00EA112C">
        <w:rPr>
          <w:b/>
          <w:bCs/>
          <w:sz w:val="28"/>
          <w:szCs w:val="28"/>
        </w:rPr>
        <w:t>Г</w:t>
      </w:r>
      <w:r w:rsidRPr="00EA112C">
        <w:rPr>
          <w:b/>
          <w:bCs/>
          <w:sz w:val="28"/>
          <w:szCs w:val="28"/>
        </w:rPr>
        <w:t>еленджик</w:t>
      </w:r>
      <w:r w:rsidR="00092C06" w:rsidRPr="00EA112C">
        <w:rPr>
          <w:b/>
          <w:bCs/>
          <w:sz w:val="28"/>
          <w:szCs w:val="28"/>
        </w:rPr>
        <w:t xml:space="preserve"> </w:t>
      </w:r>
    </w:p>
    <w:p w14:paraId="63251FA8" w14:textId="77777777" w:rsidR="009B13EC" w:rsidRPr="00EA112C" w:rsidRDefault="009B13EC" w:rsidP="00751683">
      <w:pPr>
        <w:widowControl w:val="0"/>
        <w:tabs>
          <w:tab w:val="left" w:pos="6265"/>
        </w:tabs>
        <w:kinsoku w:val="0"/>
        <w:overflowPunct w:val="0"/>
        <w:autoSpaceDE w:val="0"/>
        <w:autoSpaceDN w:val="0"/>
        <w:adjustRightInd w:val="0"/>
        <w:ind w:right="100" w:firstLine="993"/>
        <w:jc w:val="center"/>
        <w:rPr>
          <w:b/>
          <w:bCs/>
          <w:sz w:val="28"/>
          <w:szCs w:val="28"/>
        </w:rPr>
      </w:pPr>
    </w:p>
    <w:p w14:paraId="325441A4" w14:textId="77777777" w:rsidR="001D644E" w:rsidRPr="00EA112C" w:rsidRDefault="001D644E" w:rsidP="001D644E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rPr>
          <w:sz w:val="28"/>
          <w:szCs w:val="28"/>
        </w:rPr>
      </w:pPr>
    </w:p>
    <w:tbl>
      <w:tblPr>
        <w:tblStyle w:val="a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964"/>
      </w:tblGrid>
      <w:tr w:rsidR="00482D34" w:rsidRPr="00EA112C" w14:paraId="7B1A6CC4" w14:textId="77777777" w:rsidTr="009B13EC">
        <w:tc>
          <w:tcPr>
            <w:tcW w:w="5670" w:type="dxa"/>
          </w:tcPr>
          <w:p w14:paraId="6D866BCB" w14:textId="63ECEFFB" w:rsidR="00482D34" w:rsidRPr="00EA112C" w:rsidRDefault="00482D34" w:rsidP="001D64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right="100"/>
              <w:rPr>
                <w:sz w:val="27"/>
                <w:szCs w:val="27"/>
              </w:rPr>
            </w:pPr>
            <w:r w:rsidRPr="00EA112C">
              <w:rPr>
                <w:b/>
                <w:sz w:val="28"/>
                <w:szCs w:val="28"/>
              </w:rPr>
              <w:t>Архитектор проекта</w:t>
            </w:r>
          </w:p>
        </w:tc>
        <w:tc>
          <w:tcPr>
            <w:tcW w:w="3964" w:type="dxa"/>
          </w:tcPr>
          <w:p w14:paraId="41399CC9" w14:textId="1FAA275B" w:rsidR="00482D34" w:rsidRPr="00EA112C" w:rsidRDefault="00482D34" w:rsidP="009B13E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left="1739" w:right="100"/>
              <w:rPr>
                <w:b/>
                <w:sz w:val="28"/>
                <w:szCs w:val="28"/>
              </w:rPr>
            </w:pPr>
            <w:r w:rsidRPr="00EA112C">
              <w:rPr>
                <w:b/>
                <w:sz w:val="28"/>
                <w:szCs w:val="28"/>
              </w:rPr>
              <w:t>Е.</w:t>
            </w:r>
            <w:r w:rsidR="005868C4" w:rsidRPr="00EA112C">
              <w:rPr>
                <w:b/>
                <w:sz w:val="28"/>
                <w:szCs w:val="28"/>
              </w:rPr>
              <w:t>И</w:t>
            </w:r>
            <w:r w:rsidRPr="00EA112C">
              <w:rPr>
                <w:b/>
                <w:sz w:val="28"/>
                <w:szCs w:val="28"/>
              </w:rPr>
              <w:t>. Кудревич</w:t>
            </w:r>
          </w:p>
          <w:p w14:paraId="409E68DB" w14:textId="77777777" w:rsidR="009B13EC" w:rsidRPr="00EA112C" w:rsidRDefault="009B13EC" w:rsidP="009B13E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left="1739" w:right="100"/>
              <w:rPr>
                <w:sz w:val="27"/>
                <w:szCs w:val="27"/>
              </w:rPr>
            </w:pPr>
          </w:p>
          <w:p w14:paraId="58E24268" w14:textId="66CA5255" w:rsidR="009B13EC" w:rsidRPr="00EA112C" w:rsidRDefault="009B13EC" w:rsidP="009B13E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left="1739" w:right="100"/>
              <w:rPr>
                <w:sz w:val="27"/>
                <w:szCs w:val="27"/>
              </w:rPr>
            </w:pPr>
          </w:p>
        </w:tc>
      </w:tr>
      <w:tr w:rsidR="00482D34" w:rsidRPr="00EA112C" w14:paraId="6CC7AC38" w14:textId="77777777" w:rsidTr="009B13EC">
        <w:tc>
          <w:tcPr>
            <w:tcW w:w="5670" w:type="dxa"/>
          </w:tcPr>
          <w:p w14:paraId="3FCB8501" w14:textId="35E94496" w:rsidR="00482D34" w:rsidRPr="00EA112C" w:rsidRDefault="00482D34" w:rsidP="001D64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right="100"/>
              <w:rPr>
                <w:sz w:val="27"/>
                <w:szCs w:val="27"/>
              </w:rPr>
            </w:pPr>
            <w:r w:rsidRPr="00EA112C">
              <w:rPr>
                <w:b/>
                <w:sz w:val="28"/>
                <w:szCs w:val="28"/>
              </w:rPr>
              <w:t xml:space="preserve">Специалист по подготовке градостроительной документации                                </w:t>
            </w:r>
          </w:p>
        </w:tc>
        <w:tc>
          <w:tcPr>
            <w:tcW w:w="3964" w:type="dxa"/>
          </w:tcPr>
          <w:p w14:paraId="7E4EBCAC" w14:textId="50F8F466" w:rsidR="009B13EC" w:rsidRPr="00EA112C" w:rsidRDefault="00454102" w:rsidP="009B13E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left="1739" w:right="10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B09F01C" wp14:editId="2727AD5D">
                  <wp:simplePos x="0" y="0"/>
                  <wp:positionH relativeFrom="column">
                    <wp:posOffset>-805429</wp:posOffset>
                  </wp:positionH>
                  <wp:positionV relativeFrom="paragraph">
                    <wp:posOffset>-442264</wp:posOffset>
                  </wp:positionV>
                  <wp:extent cx="1913397" cy="1671209"/>
                  <wp:effectExtent l="0" t="0" r="0" b="5715"/>
                  <wp:wrapNone/>
                  <wp:docPr id="3" name="Рисунок 3" descr="P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4" t="4993" r="14604" b="7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97" cy="167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87457A" w14:textId="580F11E6" w:rsidR="00482D34" w:rsidRPr="00EA112C" w:rsidRDefault="00454102" w:rsidP="009B13E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left="1739" w:right="1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482D34" w:rsidRPr="00EA112C">
              <w:rPr>
                <w:b/>
                <w:sz w:val="28"/>
                <w:szCs w:val="28"/>
              </w:rPr>
              <w:t>К.В. Рыбин</w:t>
            </w:r>
          </w:p>
          <w:p w14:paraId="0906F615" w14:textId="77777777" w:rsidR="009B13EC" w:rsidRPr="00EA112C" w:rsidRDefault="009B13EC" w:rsidP="009B13E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left="1739" w:right="100"/>
              <w:rPr>
                <w:sz w:val="27"/>
                <w:szCs w:val="27"/>
              </w:rPr>
            </w:pPr>
          </w:p>
          <w:p w14:paraId="7DBA3D1E" w14:textId="5B704D34" w:rsidR="009B13EC" w:rsidRPr="00EA112C" w:rsidRDefault="009B13EC" w:rsidP="009B13E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left="1739" w:right="100"/>
              <w:rPr>
                <w:sz w:val="27"/>
                <w:szCs w:val="27"/>
              </w:rPr>
            </w:pPr>
          </w:p>
        </w:tc>
      </w:tr>
      <w:tr w:rsidR="00482D34" w:rsidRPr="00EA112C" w14:paraId="48CAC2E9" w14:textId="77777777" w:rsidTr="009B13EC">
        <w:tc>
          <w:tcPr>
            <w:tcW w:w="5670" w:type="dxa"/>
          </w:tcPr>
          <w:p w14:paraId="4326D827" w14:textId="0AD4BC03" w:rsidR="00482D34" w:rsidRPr="00EA112C" w:rsidRDefault="00482D34" w:rsidP="001D64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right="100"/>
              <w:rPr>
                <w:sz w:val="27"/>
                <w:szCs w:val="27"/>
              </w:rPr>
            </w:pPr>
            <w:r w:rsidRPr="00EA112C">
              <w:rPr>
                <w:b/>
                <w:sz w:val="28"/>
                <w:szCs w:val="28"/>
              </w:rPr>
              <w:t>Генеральный директор</w:t>
            </w:r>
          </w:p>
        </w:tc>
        <w:tc>
          <w:tcPr>
            <w:tcW w:w="3964" w:type="dxa"/>
          </w:tcPr>
          <w:p w14:paraId="443F3B17" w14:textId="28CF09AA" w:rsidR="00482D34" w:rsidRPr="00EA112C" w:rsidRDefault="00454102" w:rsidP="009B13E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ind w:left="1739" w:right="100"/>
              <w:rPr>
                <w:sz w:val="27"/>
                <w:szCs w:val="27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482D34" w:rsidRPr="00EA112C">
              <w:rPr>
                <w:b/>
                <w:sz w:val="28"/>
                <w:szCs w:val="28"/>
              </w:rPr>
              <w:t>С.</w:t>
            </w:r>
            <w:r w:rsidR="00C224DF">
              <w:rPr>
                <w:b/>
                <w:sz w:val="28"/>
                <w:szCs w:val="28"/>
              </w:rPr>
              <w:t xml:space="preserve"> </w:t>
            </w:r>
            <w:r w:rsidR="00482D34" w:rsidRPr="00EA112C">
              <w:rPr>
                <w:b/>
                <w:sz w:val="28"/>
                <w:szCs w:val="28"/>
              </w:rPr>
              <w:t>Н. Якушев</w:t>
            </w:r>
          </w:p>
        </w:tc>
      </w:tr>
    </w:tbl>
    <w:p w14:paraId="2492833D" w14:textId="77777777" w:rsidR="001D644E" w:rsidRPr="00EA112C" w:rsidRDefault="001D644E" w:rsidP="00482D34">
      <w:pPr>
        <w:widowControl w:val="0"/>
        <w:tabs>
          <w:tab w:val="left" w:pos="8576"/>
        </w:tabs>
        <w:kinsoku w:val="0"/>
        <w:overflowPunct w:val="0"/>
        <w:autoSpaceDE w:val="0"/>
        <w:autoSpaceDN w:val="0"/>
        <w:adjustRightInd w:val="0"/>
        <w:ind w:right="102"/>
        <w:rPr>
          <w:b/>
          <w:sz w:val="28"/>
          <w:szCs w:val="28"/>
        </w:rPr>
      </w:pPr>
    </w:p>
    <w:p w14:paraId="6A447DCB" w14:textId="26B7C210" w:rsidR="001D644E" w:rsidRPr="00EA112C" w:rsidRDefault="001D644E" w:rsidP="001D644E">
      <w:pPr>
        <w:widowControl w:val="0"/>
        <w:kinsoku w:val="0"/>
        <w:overflowPunct w:val="0"/>
        <w:autoSpaceDE w:val="0"/>
        <w:autoSpaceDN w:val="0"/>
        <w:adjustRightInd w:val="0"/>
        <w:ind w:left="993" w:right="100"/>
        <w:jc w:val="center"/>
        <w:rPr>
          <w:b/>
          <w:bCs/>
          <w:sz w:val="28"/>
          <w:szCs w:val="28"/>
        </w:rPr>
      </w:pPr>
      <w:r w:rsidRPr="00EA112C">
        <w:rPr>
          <w:b/>
          <w:bCs/>
          <w:sz w:val="28"/>
          <w:szCs w:val="28"/>
        </w:rPr>
        <w:t>г. Новороссийск 202</w:t>
      </w:r>
      <w:r w:rsidR="00F2320D" w:rsidRPr="00EA112C">
        <w:rPr>
          <w:b/>
          <w:bCs/>
          <w:sz w:val="28"/>
          <w:szCs w:val="28"/>
        </w:rPr>
        <w:t>3</w:t>
      </w:r>
      <w:r w:rsidRPr="00EA112C">
        <w:rPr>
          <w:b/>
          <w:bCs/>
          <w:sz w:val="28"/>
          <w:szCs w:val="28"/>
        </w:rPr>
        <w:t>г.</w:t>
      </w:r>
    </w:p>
    <w:bookmarkEnd w:id="5"/>
    <w:p w14:paraId="2853B031" w14:textId="77777777" w:rsidR="00C163EF" w:rsidRPr="00EA112C" w:rsidRDefault="00C163EF" w:rsidP="008413C5">
      <w:pPr>
        <w:tabs>
          <w:tab w:val="left" w:pos="3969"/>
          <w:tab w:val="left" w:pos="6237"/>
        </w:tabs>
        <w:spacing w:before="360"/>
        <w:ind w:left="-284" w:right="284"/>
        <w:rPr>
          <w:rFonts w:ascii="Arial Narrow" w:hAnsi="Arial Narrow"/>
          <w:sz w:val="28"/>
          <w:szCs w:val="28"/>
        </w:rPr>
        <w:sectPr w:rsidR="00C163EF" w:rsidRPr="00EA112C" w:rsidSect="00F2320D">
          <w:headerReference w:type="default" r:id="rId12"/>
          <w:pgSz w:w="11906" w:h="16838" w:code="9"/>
          <w:pgMar w:top="284" w:right="849" w:bottom="851" w:left="1418" w:header="567" w:footer="615" w:gutter="0"/>
          <w:cols w:space="720"/>
        </w:sectPr>
      </w:pPr>
    </w:p>
    <w:p w14:paraId="2E479D39" w14:textId="4240D09D" w:rsidR="009B5D13" w:rsidRPr="00EA112C" w:rsidRDefault="000A09CD" w:rsidP="00BC285F">
      <w:pPr>
        <w:widowControl w:val="0"/>
        <w:tabs>
          <w:tab w:val="left" w:pos="448"/>
          <w:tab w:val="left" w:pos="9520"/>
        </w:tabs>
        <w:autoSpaceDE w:val="0"/>
        <w:autoSpaceDN w:val="0"/>
        <w:adjustRightInd w:val="0"/>
        <w:ind w:left="62"/>
        <w:jc w:val="center"/>
        <w:rPr>
          <w:b/>
          <w:sz w:val="28"/>
          <w:szCs w:val="28"/>
        </w:rPr>
      </w:pPr>
      <w:r w:rsidRPr="00EA112C">
        <w:rPr>
          <w:b/>
          <w:sz w:val="28"/>
          <w:szCs w:val="28"/>
        </w:rPr>
        <w:lastRenderedPageBreak/>
        <w:t>Состав</w:t>
      </w:r>
      <w:r w:rsidR="00BC285F">
        <w:rPr>
          <w:b/>
          <w:sz w:val="28"/>
          <w:szCs w:val="28"/>
        </w:rPr>
        <w:t xml:space="preserve"> проекта.</w:t>
      </w:r>
    </w:p>
    <w:p w14:paraId="0ADAF92B" w14:textId="77777777" w:rsidR="00E858D4" w:rsidRPr="00EA112C" w:rsidRDefault="00E858D4" w:rsidP="00E858D4">
      <w:pPr>
        <w:tabs>
          <w:tab w:val="left" w:pos="3969"/>
          <w:tab w:val="left" w:pos="6237"/>
          <w:tab w:val="left" w:pos="8505"/>
        </w:tabs>
        <w:jc w:val="center"/>
        <w:rPr>
          <w:rFonts w:ascii="Arial Narrow" w:hAnsi="Arial Narrow"/>
          <w:sz w:val="28"/>
          <w:szCs w:val="22"/>
        </w:rPr>
      </w:pPr>
    </w:p>
    <w:tbl>
      <w:tblPr>
        <w:tblStyle w:val="ab"/>
        <w:tblW w:w="0" w:type="auto"/>
        <w:tblInd w:w="421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BC285F" w:rsidRPr="00FE23F8" w14:paraId="1B4D5F47" w14:textId="77777777" w:rsidTr="00D54491">
        <w:tc>
          <w:tcPr>
            <w:tcW w:w="2122" w:type="dxa"/>
          </w:tcPr>
          <w:p w14:paraId="6F5F79CA" w14:textId="466D780D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bookmarkStart w:id="6" w:name="R1"/>
            <w:r w:rsidRPr="00FE23F8">
              <w:rPr>
                <w:sz w:val="24"/>
                <w:szCs w:val="24"/>
              </w:rPr>
              <w:t>№ тома</w:t>
            </w:r>
            <w:r>
              <w:rPr>
                <w:sz w:val="24"/>
                <w:szCs w:val="24"/>
              </w:rPr>
              <w:t>, раздела.</w:t>
            </w:r>
          </w:p>
        </w:tc>
        <w:tc>
          <w:tcPr>
            <w:tcW w:w="7512" w:type="dxa"/>
          </w:tcPr>
          <w:p w14:paraId="3CD039FC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Наименование материалов</w:t>
            </w:r>
          </w:p>
        </w:tc>
      </w:tr>
      <w:tr w:rsidR="00BC285F" w:rsidRPr="00FE23F8" w14:paraId="09EC126A" w14:textId="77777777" w:rsidTr="00D54491">
        <w:tc>
          <w:tcPr>
            <w:tcW w:w="2122" w:type="dxa"/>
          </w:tcPr>
          <w:p w14:paraId="024CDB66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Том 1.</w:t>
            </w:r>
          </w:p>
        </w:tc>
        <w:tc>
          <w:tcPr>
            <w:tcW w:w="7512" w:type="dxa"/>
          </w:tcPr>
          <w:p w14:paraId="598978CC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Проект планировки территории. Основная часть.</w:t>
            </w:r>
          </w:p>
        </w:tc>
      </w:tr>
      <w:tr w:rsidR="00BC285F" w:rsidRPr="00FE23F8" w14:paraId="4B219AEA" w14:textId="77777777" w:rsidTr="00D54491">
        <w:tc>
          <w:tcPr>
            <w:tcW w:w="2122" w:type="dxa"/>
          </w:tcPr>
          <w:p w14:paraId="408B30FE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Раздел 1.</w:t>
            </w:r>
          </w:p>
        </w:tc>
        <w:tc>
          <w:tcPr>
            <w:tcW w:w="7512" w:type="dxa"/>
          </w:tcPr>
          <w:p w14:paraId="36E35ADD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Проект планировки территории. Графическая часть.</w:t>
            </w:r>
          </w:p>
        </w:tc>
      </w:tr>
      <w:tr w:rsidR="00BC285F" w:rsidRPr="00FE23F8" w14:paraId="359AF511" w14:textId="77777777" w:rsidTr="00D54491">
        <w:tc>
          <w:tcPr>
            <w:tcW w:w="2122" w:type="dxa"/>
          </w:tcPr>
          <w:p w14:paraId="6340D98C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Раздел 2.</w:t>
            </w:r>
          </w:p>
        </w:tc>
        <w:tc>
          <w:tcPr>
            <w:tcW w:w="7512" w:type="dxa"/>
          </w:tcPr>
          <w:p w14:paraId="49E6C832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Проект планировки территории. Текстовая часть.</w:t>
            </w:r>
          </w:p>
        </w:tc>
      </w:tr>
      <w:tr w:rsidR="00BC285F" w:rsidRPr="00FE23F8" w14:paraId="25824605" w14:textId="77777777" w:rsidTr="00D54491">
        <w:tc>
          <w:tcPr>
            <w:tcW w:w="2122" w:type="dxa"/>
          </w:tcPr>
          <w:p w14:paraId="14B84AEB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Том 2.</w:t>
            </w:r>
          </w:p>
        </w:tc>
        <w:tc>
          <w:tcPr>
            <w:tcW w:w="7512" w:type="dxa"/>
          </w:tcPr>
          <w:p w14:paraId="7D1EE69E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Материалы по обоснованию проекта планировки территории.</w:t>
            </w:r>
          </w:p>
        </w:tc>
      </w:tr>
      <w:tr w:rsidR="00BC285F" w:rsidRPr="00FE23F8" w14:paraId="4F331593" w14:textId="77777777" w:rsidTr="00D54491">
        <w:tc>
          <w:tcPr>
            <w:tcW w:w="2122" w:type="dxa"/>
          </w:tcPr>
          <w:p w14:paraId="11C4E2CB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Раздел 3.</w:t>
            </w:r>
          </w:p>
        </w:tc>
        <w:tc>
          <w:tcPr>
            <w:tcW w:w="7512" w:type="dxa"/>
          </w:tcPr>
          <w:p w14:paraId="493D4955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Материалы по обоснованию проекта планировки территории. Графическая часть.</w:t>
            </w:r>
          </w:p>
        </w:tc>
      </w:tr>
      <w:tr w:rsidR="00BC285F" w:rsidRPr="00FE23F8" w14:paraId="3A0AD5A5" w14:textId="77777777" w:rsidTr="00D54491">
        <w:tc>
          <w:tcPr>
            <w:tcW w:w="2122" w:type="dxa"/>
          </w:tcPr>
          <w:p w14:paraId="75CF7E1E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Раздел 4.</w:t>
            </w:r>
          </w:p>
        </w:tc>
        <w:tc>
          <w:tcPr>
            <w:tcW w:w="7512" w:type="dxa"/>
          </w:tcPr>
          <w:p w14:paraId="34263D4F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Материалы по обоснованию проекта планировки территории. Текстовая часть.</w:t>
            </w:r>
          </w:p>
        </w:tc>
      </w:tr>
      <w:tr w:rsidR="00BC285F" w:rsidRPr="00FE23F8" w14:paraId="0B9500C1" w14:textId="77777777" w:rsidTr="00D54491">
        <w:tc>
          <w:tcPr>
            <w:tcW w:w="2122" w:type="dxa"/>
          </w:tcPr>
          <w:p w14:paraId="4CB2DB87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Том 3.</w:t>
            </w:r>
          </w:p>
        </w:tc>
        <w:tc>
          <w:tcPr>
            <w:tcW w:w="7512" w:type="dxa"/>
          </w:tcPr>
          <w:p w14:paraId="049CB9EA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Проект межевания территории. Основная часть.</w:t>
            </w:r>
          </w:p>
        </w:tc>
      </w:tr>
      <w:tr w:rsidR="00BC285F" w:rsidRPr="00FE23F8" w14:paraId="241D5ED8" w14:textId="77777777" w:rsidTr="00D54491">
        <w:tc>
          <w:tcPr>
            <w:tcW w:w="2122" w:type="dxa"/>
          </w:tcPr>
          <w:p w14:paraId="6E4AAF2C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 xml:space="preserve">Раздел 1. </w:t>
            </w:r>
          </w:p>
        </w:tc>
        <w:tc>
          <w:tcPr>
            <w:tcW w:w="7512" w:type="dxa"/>
          </w:tcPr>
          <w:p w14:paraId="422F1AA1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Проект межевания территории. Текстовая часть.</w:t>
            </w:r>
          </w:p>
        </w:tc>
      </w:tr>
      <w:tr w:rsidR="00BC285F" w:rsidRPr="00FE23F8" w14:paraId="6EF594BE" w14:textId="77777777" w:rsidTr="00D54491">
        <w:tc>
          <w:tcPr>
            <w:tcW w:w="2122" w:type="dxa"/>
          </w:tcPr>
          <w:p w14:paraId="15CC3B78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Раздел 2.</w:t>
            </w:r>
          </w:p>
        </w:tc>
        <w:tc>
          <w:tcPr>
            <w:tcW w:w="7512" w:type="dxa"/>
          </w:tcPr>
          <w:p w14:paraId="57122A82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Проект межевания территории. Графическая часть.</w:t>
            </w:r>
          </w:p>
        </w:tc>
      </w:tr>
      <w:tr w:rsidR="00BC285F" w:rsidRPr="00FE23F8" w14:paraId="47C6A084" w14:textId="77777777" w:rsidTr="00D54491">
        <w:tc>
          <w:tcPr>
            <w:tcW w:w="2122" w:type="dxa"/>
          </w:tcPr>
          <w:p w14:paraId="5E581CDB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Том 4.</w:t>
            </w:r>
          </w:p>
        </w:tc>
        <w:tc>
          <w:tcPr>
            <w:tcW w:w="7512" w:type="dxa"/>
          </w:tcPr>
          <w:p w14:paraId="7557E3AF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126DC0">
              <w:rPr>
                <w:sz w:val="24"/>
                <w:szCs w:val="24"/>
              </w:rPr>
              <w:t>Материалы по обоснованию проекта межевания территории.</w:t>
            </w:r>
          </w:p>
        </w:tc>
      </w:tr>
      <w:tr w:rsidR="00BC285F" w:rsidRPr="00FE23F8" w14:paraId="100BFF45" w14:textId="77777777" w:rsidTr="00D54491">
        <w:tc>
          <w:tcPr>
            <w:tcW w:w="2122" w:type="dxa"/>
          </w:tcPr>
          <w:p w14:paraId="2A08D02E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Раздел 3.</w:t>
            </w:r>
          </w:p>
        </w:tc>
        <w:tc>
          <w:tcPr>
            <w:tcW w:w="7512" w:type="dxa"/>
          </w:tcPr>
          <w:p w14:paraId="2F274197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126DC0">
              <w:rPr>
                <w:sz w:val="24"/>
                <w:szCs w:val="24"/>
              </w:rPr>
              <w:t>Материалы по обоснованию проекта межевания территории. Текстовая часть.</w:t>
            </w:r>
          </w:p>
        </w:tc>
      </w:tr>
      <w:tr w:rsidR="00BC285F" w:rsidRPr="00FE23F8" w14:paraId="45749FFA" w14:textId="77777777" w:rsidTr="00D54491">
        <w:tc>
          <w:tcPr>
            <w:tcW w:w="2122" w:type="dxa"/>
          </w:tcPr>
          <w:p w14:paraId="374CC37F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FE23F8">
              <w:rPr>
                <w:sz w:val="24"/>
                <w:szCs w:val="24"/>
              </w:rPr>
              <w:t>Раздел 4.</w:t>
            </w:r>
          </w:p>
        </w:tc>
        <w:tc>
          <w:tcPr>
            <w:tcW w:w="7512" w:type="dxa"/>
          </w:tcPr>
          <w:p w14:paraId="16F4B947" w14:textId="77777777" w:rsidR="00BC285F" w:rsidRPr="00FE23F8" w:rsidRDefault="00BC285F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 w:rsidRPr="00126DC0">
              <w:rPr>
                <w:sz w:val="24"/>
                <w:szCs w:val="24"/>
              </w:rPr>
              <w:t>Материалы по обоснованию проекта межевания территории. Графическая часть.</w:t>
            </w:r>
          </w:p>
        </w:tc>
      </w:tr>
      <w:tr w:rsidR="00250753" w:rsidRPr="00FE23F8" w14:paraId="299175CF" w14:textId="77777777" w:rsidTr="00D54491">
        <w:tc>
          <w:tcPr>
            <w:tcW w:w="2122" w:type="dxa"/>
          </w:tcPr>
          <w:p w14:paraId="05F7C06F" w14:textId="77777777" w:rsidR="00250753" w:rsidRPr="00FE23F8" w:rsidRDefault="00250753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0C9E222B" w14:textId="56D74850" w:rsidR="00250753" w:rsidRPr="00126DC0" w:rsidRDefault="00250753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Инженерные изыскания</w:t>
            </w:r>
          </w:p>
        </w:tc>
      </w:tr>
      <w:tr w:rsidR="00250753" w:rsidRPr="00FE23F8" w14:paraId="09799044" w14:textId="77777777" w:rsidTr="00D54491">
        <w:tc>
          <w:tcPr>
            <w:tcW w:w="2122" w:type="dxa"/>
          </w:tcPr>
          <w:p w14:paraId="187E9169" w14:textId="77777777" w:rsidR="00250753" w:rsidRPr="00FE23F8" w:rsidRDefault="00250753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4A9D23F7" w14:textId="6673DBBD" w:rsidR="00250753" w:rsidRDefault="00250753" w:rsidP="00D54491">
            <w:pPr>
              <w:tabs>
                <w:tab w:val="left" w:pos="3969"/>
                <w:tab w:val="left" w:pos="6237"/>
                <w:tab w:val="left" w:pos="85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Приложение.</w:t>
            </w:r>
          </w:p>
        </w:tc>
      </w:tr>
    </w:tbl>
    <w:p w14:paraId="13B842AD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630CBBFC" w14:textId="77777777" w:rsidR="001A0170" w:rsidRPr="00EA112C" w:rsidRDefault="001A0170" w:rsidP="00C32955">
      <w:pPr>
        <w:rPr>
          <w:rFonts w:ascii="Arial Narrow" w:hAnsi="Arial Narrow"/>
          <w:sz w:val="28"/>
          <w:szCs w:val="28"/>
        </w:rPr>
      </w:pPr>
    </w:p>
    <w:p w14:paraId="1EE2B4DA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7A40C60A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21FA6C57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1F1AFF14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3AEE5388" w14:textId="77B914FF" w:rsidR="0025313E" w:rsidRPr="00EA112C" w:rsidRDefault="0025313E">
      <w:pPr>
        <w:rPr>
          <w:rFonts w:ascii="Arial Narrow" w:hAnsi="Arial Narrow"/>
          <w:sz w:val="28"/>
          <w:szCs w:val="28"/>
        </w:rPr>
      </w:pPr>
      <w:r w:rsidRPr="00EA112C">
        <w:rPr>
          <w:rFonts w:ascii="Arial Narrow" w:hAnsi="Arial Narrow"/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id w:val="-1137100065"/>
        <w:docPartObj>
          <w:docPartGallery w:val="Table of Contents"/>
          <w:docPartUnique/>
        </w:docPartObj>
      </w:sdtPr>
      <w:sdtEndPr>
        <w:rPr>
          <w:sz w:val="20"/>
          <w:szCs w:val="20"/>
          <w:lang w:eastAsia="ru-RU"/>
        </w:rPr>
      </w:sdtEndPr>
      <w:sdtContent>
        <w:p w14:paraId="401B3889" w14:textId="77777777" w:rsidR="001D2504" w:rsidRPr="00EA112C" w:rsidRDefault="001D2504" w:rsidP="00370CFC">
          <w:pPr>
            <w:pStyle w:val="af3"/>
            <w:ind w:left="1560" w:right="424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A112C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1D7170D3" w14:textId="119575C9" w:rsidR="00BD7A5B" w:rsidRPr="00BD7A5B" w:rsidRDefault="001D2504" w:rsidP="00BD7A5B">
          <w:pPr>
            <w:pStyle w:val="33"/>
            <w:ind w:right="1134" w:firstLine="26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EA112C">
            <w:rPr>
              <w:sz w:val="24"/>
              <w:szCs w:val="24"/>
            </w:rPr>
            <w:fldChar w:fldCharType="begin"/>
          </w:r>
          <w:r w:rsidRPr="00EA112C">
            <w:rPr>
              <w:sz w:val="24"/>
              <w:szCs w:val="24"/>
            </w:rPr>
            <w:instrText xml:space="preserve"> TOC \o "1-3" \h \z \u </w:instrText>
          </w:r>
          <w:r w:rsidRPr="00EA112C">
            <w:rPr>
              <w:sz w:val="24"/>
              <w:szCs w:val="24"/>
            </w:rPr>
            <w:fldChar w:fldCharType="separate"/>
          </w:r>
          <w:hyperlink w:anchor="_Toc158254369" w:history="1">
            <w:r w:rsidR="00BD7A5B" w:rsidRPr="00BD7A5B">
              <w:rPr>
                <w:rStyle w:val="a7"/>
                <w:noProof/>
                <w:sz w:val="24"/>
                <w:szCs w:val="24"/>
              </w:rPr>
              <w:t>1. Основания для разработки проекта межевания.</w:t>
            </w:r>
            <w:r w:rsidR="00BD7A5B" w:rsidRPr="00BD7A5B">
              <w:rPr>
                <w:noProof/>
                <w:webHidden/>
                <w:sz w:val="24"/>
                <w:szCs w:val="24"/>
              </w:rPr>
              <w:tab/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begin"/>
            </w:r>
            <w:r w:rsidR="00BD7A5B" w:rsidRPr="00BD7A5B">
              <w:rPr>
                <w:noProof/>
                <w:webHidden/>
                <w:sz w:val="24"/>
                <w:szCs w:val="24"/>
              </w:rPr>
              <w:instrText xml:space="preserve"> PAGEREF _Toc158254369 \h </w:instrText>
            </w:r>
            <w:r w:rsidR="00BD7A5B" w:rsidRPr="00BD7A5B">
              <w:rPr>
                <w:noProof/>
                <w:webHidden/>
                <w:sz w:val="24"/>
                <w:szCs w:val="24"/>
              </w:rPr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D09A8">
              <w:rPr>
                <w:noProof/>
                <w:webHidden/>
                <w:sz w:val="24"/>
                <w:szCs w:val="24"/>
              </w:rPr>
              <w:t>4</w:t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0209FF" w14:textId="7AC29CE7" w:rsidR="00BD7A5B" w:rsidRPr="00BD7A5B" w:rsidRDefault="00216192" w:rsidP="00BD7A5B">
          <w:pPr>
            <w:pStyle w:val="33"/>
            <w:ind w:right="1134" w:firstLine="26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58254370" w:history="1">
            <w:r w:rsidR="00BD7A5B" w:rsidRPr="00BD7A5B">
              <w:rPr>
                <w:rStyle w:val="a7"/>
                <w:noProof/>
                <w:sz w:val="24"/>
                <w:szCs w:val="24"/>
              </w:rPr>
              <w:t>2. Цели и задачи разработки проекта межевания.</w:t>
            </w:r>
            <w:r w:rsidR="00BD7A5B" w:rsidRPr="00BD7A5B">
              <w:rPr>
                <w:noProof/>
                <w:webHidden/>
                <w:sz w:val="24"/>
                <w:szCs w:val="24"/>
              </w:rPr>
              <w:tab/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begin"/>
            </w:r>
            <w:r w:rsidR="00BD7A5B" w:rsidRPr="00BD7A5B">
              <w:rPr>
                <w:noProof/>
                <w:webHidden/>
                <w:sz w:val="24"/>
                <w:szCs w:val="24"/>
              </w:rPr>
              <w:instrText xml:space="preserve"> PAGEREF _Toc158254370 \h </w:instrText>
            </w:r>
            <w:r w:rsidR="00BD7A5B" w:rsidRPr="00BD7A5B">
              <w:rPr>
                <w:noProof/>
                <w:webHidden/>
                <w:sz w:val="24"/>
                <w:szCs w:val="24"/>
              </w:rPr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D09A8">
              <w:rPr>
                <w:noProof/>
                <w:webHidden/>
                <w:sz w:val="24"/>
                <w:szCs w:val="24"/>
              </w:rPr>
              <w:t>5</w:t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465014" w14:textId="7F63093F" w:rsidR="00BD7A5B" w:rsidRPr="00BD7A5B" w:rsidRDefault="00216192" w:rsidP="00BD7A5B">
          <w:pPr>
            <w:pStyle w:val="33"/>
            <w:ind w:right="1134" w:firstLine="26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58254371" w:history="1">
            <w:r w:rsidR="00BD7A5B" w:rsidRPr="00BD7A5B">
              <w:rPr>
                <w:rStyle w:val="a7"/>
                <w:noProof/>
                <w:sz w:val="24"/>
                <w:szCs w:val="24"/>
              </w:rPr>
              <w:t>3. Обоснование определения местоположения границ уточняемых земельных участков  с учетом соблюдения требований к земельным участкам, в том числе требований к предельным размерам земельных участков.</w:t>
            </w:r>
            <w:r w:rsidR="00BD7A5B" w:rsidRPr="00BD7A5B">
              <w:rPr>
                <w:noProof/>
                <w:webHidden/>
                <w:sz w:val="24"/>
                <w:szCs w:val="24"/>
              </w:rPr>
              <w:tab/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begin"/>
            </w:r>
            <w:r w:rsidR="00BD7A5B" w:rsidRPr="00BD7A5B">
              <w:rPr>
                <w:noProof/>
                <w:webHidden/>
                <w:sz w:val="24"/>
                <w:szCs w:val="24"/>
              </w:rPr>
              <w:instrText xml:space="preserve"> PAGEREF _Toc158254371 \h </w:instrText>
            </w:r>
            <w:r w:rsidR="00BD7A5B" w:rsidRPr="00BD7A5B">
              <w:rPr>
                <w:noProof/>
                <w:webHidden/>
                <w:sz w:val="24"/>
                <w:szCs w:val="24"/>
              </w:rPr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D09A8">
              <w:rPr>
                <w:noProof/>
                <w:webHidden/>
                <w:sz w:val="24"/>
                <w:szCs w:val="24"/>
              </w:rPr>
              <w:t>15</w:t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7B044F" w14:textId="1F1F90CB" w:rsidR="00BD7A5B" w:rsidRDefault="00216192" w:rsidP="00BD7A5B">
          <w:pPr>
            <w:pStyle w:val="33"/>
            <w:ind w:right="1134" w:firstLine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254372" w:history="1">
            <w:r w:rsidR="00BD7A5B" w:rsidRPr="00BD7A5B">
              <w:rPr>
                <w:rStyle w:val="a7"/>
                <w:noProof/>
                <w:sz w:val="24"/>
                <w:szCs w:val="24"/>
              </w:rPr>
              <w:t>Чертеж межевания территории</w:t>
            </w:r>
            <w:r w:rsidR="00BD7A5B" w:rsidRPr="00BD7A5B">
              <w:rPr>
                <w:noProof/>
                <w:webHidden/>
                <w:sz w:val="24"/>
                <w:szCs w:val="24"/>
              </w:rPr>
              <w:tab/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begin"/>
            </w:r>
            <w:r w:rsidR="00BD7A5B" w:rsidRPr="00BD7A5B">
              <w:rPr>
                <w:noProof/>
                <w:webHidden/>
                <w:sz w:val="24"/>
                <w:szCs w:val="24"/>
              </w:rPr>
              <w:instrText xml:space="preserve"> PAGEREF _Toc158254372 \h </w:instrText>
            </w:r>
            <w:r w:rsidR="00BD7A5B" w:rsidRPr="00BD7A5B">
              <w:rPr>
                <w:noProof/>
                <w:webHidden/>
                <w:sz w:val="24"/>
                <w:szCs w:val="24"/>
              </w:rPr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D09A8">
              <w:rPr>
                <w:noProof/>
                <w:webHidden/>
                <w:sz w:val="24"/>
                <w:szCs w:val="24"/>
              </w:rPr>
              <w:t>18</w:t>
            </w:r>
            <w:r w:rsidR="00BD7A5B" w:rsidRPr="00BD7A5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5FCEE3" w14:textId="194594FD" w:rsidR="001D2504" w:rsidRPr="00EA112C" w:rsidRDefault="001D2504" w:rsidP="00F97A62">
          <w:pPr>
            <w:tabs>
              <w:tab w:val="right" w:leader="dot" w:pos="9639"/>
              <w:tab w:val="right" w:leader="dot" w:pos="10064"/>
              <w:tab w:val="right" w:leader="dot" w:pos="10206"/>
            </w:tabs>
            <w:spacing w:line="100" w:lineRule="atLeast"/>
            <w:ind w:left="284" w:right="284"/>
            <w:jc w:val="both"/>
          </w:pPr>
          <w:r w:rsidRPr="00EA112C">
            <w:rPr>
              <w:sz w:val="24"/>
              <w:szCs w:val="24"/>
            </w:rPr>
            <w:fldChar w:fldCharType="end"/>
          </w:r>
        </w:p>
      </w:sdtContent>
    </w:sdt>
    <w:p w14:paraId="397AE1F6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3A3B77A7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166A20FB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007FF276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478551F6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60A633F1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6323873B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6507C4BD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76136C7C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6235CB7A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44CC0008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6129FE48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230D0605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45ACBCF1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0ED93C33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3EE7316A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465F94E3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5BDF9916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2C00CBEB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359BB191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30F7CE2F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2DADB7FE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7C7859B8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3016EEDE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7AD67A69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1122FE17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54AA0C36" w14:textId="4AD6EBD6" w:rsidR="00664F21" w:rsidRPr="00EA112C" w:rsidRDefault="00664F21" w:rsidP="008F5059">
      <w:pPr>
        <w:spacing w:line="100" w:lineRule="atLeast"/>
        <w:ind w:right="284"/>
        <w:jc w:val="center"/>
        <w:rPr>
          <w:b/>
          <w:sz w:val="24"/>
          <w:szCs w:val="24"/>
          <w:lang w:eastAsia="ar-SA"/>
        </w:rPr>
      </w:pPr>
    </w:p>
    <w:p w14:paraId="322248B6" w14:textId="7133CB33" w:rsidR="00370CFC" w:rsidRPr="00EA112C" w:rsidRDefault="00370CFC" w:rsidP="008F5059">
      <w:pPr>
        <w:spacing w:line="100" w:lineRule="atLeast"/>
        <w:ind w:right="284"/>
        <w:jc w:val="center"/>
        <w:rPr>
          <w:b/>
          <w:sz w:val="24"/>
          <w:szCs w:val="24"/>
          <w:lang w:eastAsia="ar-SA"/>
        </w:rPr>
      </w:pPr>
    </w:p>
    <w:p w14:paraId="7A948DBC" w14:textId="77777777" w:rsidR="001A0170" w:rsidRPr="00EA112C" w:rsidRDefault="001A0170" w:rsidP="008F5059">
      <w:pPr>
        <w:spacing w:line="100" w:lineRule="atLeast"/>
        <w:ind w:right="284"/>
        <w:jc w:val="center"/>
        <w:rPr>
          <w:b/>
          <w:sz w:val="24"/>
          <w:szCs w:val="24"/>
          <w:lang w:eastAsia="ar-SA"/>
        </w:rPr>
      </w:pPr>
    </w:p>
    <w:p w14:paraId="300E4CC6" w14:textId="77777777" w:rsidR="001A0170" w:rsidRPr="00EA112C" w:rsidRDefault="001A0170" w:rsidP="008F5059">
      <w:pPr>
        <w:spacing w:line="100" w:lineRule="atLeast"/>
        <w:ind w:right="284"/>
        <w:jc w:val="center"/>
        <w:rPr>
          <w:b/>
          <w:sz w:val="24"/>
          <w:szCs w:val="24"/>
          <w:lang w:eastAsia="ar-SA"/>
        </w:rPr>
      </w:pPr>
    </w:p>
    <w:p w14:paraId="6B0757F7" w14:textId="77777777" w:rsidR="00370CFC" w:rsidRPr="00EA112C" w:rsidRDefault="00370CFC" w:rsidP="00BD4E8D">
      <w:pPr>
        <w:spacing w:line="100" w:lineRule="atLeast"/>
        <w:ind w:right="284"/>
        <w:rPr>
          <w:b/>
          <w:sz w:val="24"/>
          <w:szCs w:val="24"/>
          <w:lang w:eastAsia="ar-SA"/>
        </w:rPr>
      </w:pPr>
    </w:p>
    <w:p w14:paraId="572572B7" w14:textId="77777777" w:rsidR="0025313E" w:rsidRPr="00EA112C" w:rsidRDefault="0025313E">
      <w:pPr>
        <w:rPr>
          <w:b/>
          <w:sz w:val="24"/>
          <w:szCs w:val="24"/>
          <w:lang w:eastAsia="ar-SA"/>
        </w:rPr>
      </w:pPr>
      <w:r w:rsidRPr="00EA112C">
        <w:rPr>
          <w:b/>
          <w:sz w:val="24"/>
          <w:szCs w:val="24"/>
          <w:lang w:eastAsia="ar-SA"/>
        </w:rPr>
        <w:br w:type="page"/>
      </w:r>
    </w:p>
    <w:p w14:paraId="0C325494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5083848B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6E3FD9C7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77856EE4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020A4B79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2D83C634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3F23195E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4698E534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2B5401A9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4FA1C15A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2CA58BC1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0C0A37D1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02BC868E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1EC92E1F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388B5F49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0ED3A855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10EA7965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5FAF834C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6491A59B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5AE9A9CF" w14:textId="44FC26D8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44052636" w14:textId="34AA678D" w:rsidR="00A75377" w:rsidRPr="00EA112C" w:rsidRDefault="00A75377" w:rsidP="00A75377">
      <w:pPr>
        <w:jc w:val="center"/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t xml:space="preserve">ТОМ </w:t>
      </w:r>
      <w:r w:rsidR="00C224DF">
        <w:rPr>
          <w:b/>
          <w:sz w:val="24"/>
          <w:szCs w:val="24"/>
        </w:rPr>
        <w:t>4</w:t>
      </w:r>
      <w:r w:rsidRPr="00EA112C">
        <w:rPr>
          <w:b/>
          <w:sz w:val="24"/>
          <w:szCs w:val="24"/>
        </w:rPr>
        <w:t>.</w:t>
      </w:r>
    </w:p>
    <w:p w14:paraId="0DE35A9E" w14:textId="77777777" w:rsidR="00A75377" w:rsidRPr="00EA112C" w:rsidRDefault="00A75377" w:rsidP="00A75377">
      <w:pPr>
        <w:jc w:val="center"/>
        <w:rPr>
          <w:b/>
          <w:sz w:val="24"/>
          <w:szCs w:val="24"/>
        </w:rPr>
      </w:pPr>
    </w:p>
    <w:p w14:paraId="1497CED2" w14:textId="77777777" w:rsidR="00A75377" w:rsidRPr="00EA112C" w:rsidRDefault="00A75377" w:rsidP="00A75377">
      <w:pPr>
        <w:jc w:val="center"/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t xml:space="preserve">ПРОЕКТ МЕЖЕВАНИЯ ТЕРРИТОРИИ. </w:t>
      </w:r>
    </w:p>
    <w:p w14:paraId="1EE602AB" w14:textId="1854D11C" w:rsidR="00A75377" w:rsidRPr="00EA112C" w:rsidRDefault="00BF4DDF" w:rsidP="00A75377">
      <w:pPr>
        <w:jc w:val="center"/>
        <w:rPr>
          <w:b/>
          <w:sz w:val="24"/>
          <w:szCs w:val="24"/>
        </w:rPr>
      </w:pPr>
      <w:r w:rsidRPr="00BF4DDF">
        <w:rPr>
          <w:b/>
          <w:sz w:val="24"/>
          <w:szCs w:val="24"/>
        </w:rPr>
        <w:t>МАТЕРИАЛЫ ПО ОБОСНОВАНИЮ ПРОЕКТА МЕЖЕВАНИЯ</w:t>
      </w:r>
      <w:r w:rsidR="00A75377" w:rsidRPr="00EA112C">
        <w:rPr>
          <w:b/>
          <w:sz w:val="24"/>
          <w:szCs w:val="24"/>
        </w:rPr>
        <w:t>.</w:t>
      </w:r>
    </w:p>
    <w:p w14:paraId="79010C52" w14:textId="77777777" w:rsidR="00A75377" w:rsidRPr="00EA112C" w:rsidRDefault="00A75377" w:rsidP="00A75377">
      <w:pPr>
        <w:jc w:val="center"/>
        <w:rPr>
          <w:b/>
          <w:sz w:val="24"/>
          <w:szCs w:val="24"/>
        </w:rPr>
      </w:pPr>
    </w:p>
    <w:p w14:paraId="38429A74" w14:textId="694C9E22" w:rsidR="00A75377" w:rsidRPr="00EA112C" w:rsidRDefault="00A75377" w:rsidP="00A75377">
      <w:pPr>
        <w:jc w:val="center"/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t xml:space="preserve">Раздел </w:t>
      </w:r>
      <w:r w:rsidR="00BF4DDF">
        <w:rPr>
          <w:b/>
          <w:sz w:val="24"/>
          <w:szCs w:val="24"/>
        </w:rPr>
        <w:t>3</w:t>
      </w:r>
      <w:r w:rsidRPr="00EA112C">
        <w:rPr>
          <w:b/>
          <w:sz w:val="24"/>
          <w:szCs w:val="24"/>
        </w:rPr>
        <w:t xml:space="preserve">. Проект межевания территории. </w:t>
      </w:r>
    </w:p>
    <w:p w14:paraId="6E2C26EF" w14:textId="77777777" w:rsidR="00A75377" w:rsidRPr="00EA112C" w:rsidRDefault="00A75377" w:rsidP="00A75377">
      <w:pPr>
        <w:jc w:val="center"/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t>Текстовая часть.</w:t>
      </w:r>
    </w:p>
    <w:p w14:paraId="07F928EB" w14:textId="77777777" w:rsidR="0025313E" w:rsidRPr="00EA112C" w:rsidRDefault="0025313E" w:rsidP="008F5059">
      <w:pPr>
        <w:spacing w:line="100" w:lineRule="atLeast"/>
        <w:ind w:left="284" w:right="284"/>
        <w:jc w:val="center"/>
        <w:rPr>
          <w:b/>
          <w:sz w:val="24"/>
          <w:szCs w:val="24"/>
          <w:lang w:eastAsia="ar-SA"/>
        </w:rPr>
      </w:pPr>
    </w:p>
    <w:p w14:paraId="0F602C6C" w14:textId="77777777" w:rsidR="0025313E" w:rsidRPr="00EA112C" w:rsidRDefault="0025313E">
      <w:pPr>
        <w:rPr>
          <w:b/>
          <w:sz w:val="24"/>
          <w:szCs w:val="24"/>
          <w:lang w:eastAsia="ar-SA"/>
        </w:rPr>
      </w:pPr>
      <w:r w:rsidRPr="00EA112C">
        <w:rPr>
          <w:b/>
          <w:sz w:val="24"/>
          <w:szCs w:val="24"/>
          <w:lang w:eastAsia="ar-SA"/>
        </w:rPr>
        <w:br w:type="page"/>
      </w:r>
    </w:p>
    <w:p w14:paraId="7B917595" w14:textId="2E40FD5A" w:rsidR="00664F21" w:rsidRPr="00EA112C" w:rsidRDefault="00583B19" w:rsidP="00583B19">
      <w:pPr>
        <w:keepNext/>
        <w:tabs>
          <w:tab w:val="num" w:pos="0"/>
        </w:tabs>
        <w:suppressAutoHyphens/>
        <w:spacing w:line="100" w:lineRule="atLeast"/>
        <w:ind w:left="284" w:right="284"/>
        <w:jc w:val="center"/>
        <w:outlineLvl w:val="2"/>
        <w:rPr>
          <w:b/>
          <w:sz w:val="24"/>
          <w:szCs w:val="24"/>
          <w:u w:val="single"/>
          <w:lang w:eastAsia="ar-SA"/>
        </w:rPr>
      </w:pPr>
      <w:bookmarkStart w:id="7" w:name="_Toc158254369"/>
      <w:r w:rsidRPr="00EA112C">
        <w:rPr>
          <w:b/>
          <w:sz w:val="24"/>
          <w:szCs w:val="24"/>
          <w:u w:val="single"/>
          <w:lang w:eastAsia="ar-SA"/>
        </w:rPr>
        <w:lastRenderedPageBreak/>
        <w:t xml:space="preserve">1. </w:t>
      </w:r>
      <w:r w:rsidR="00A75377" w:rsidRPr="00EA112C">
        <w:rPr>
          <w:b/>
          <w:sz w:val="24"/>
          <w:szCs w:val="24"/>
          <w:u w:val="single"/>
          <w:lang w:eastAsia="ar-SA"/>
        </w:rPr>
        <w:t>Основания для разработки проекта межевания</w:t>
      </w:r>
      <w:r w:rsidR="00664F21" w:rsidRPr="00EA112C">
        <w:rPr>
          <w:b/>
          <w:sz w:val="24"/>
          <w:szCs w:val="24"/>
          <w:u w:val="single"/>
          <w:lang w:eastAsia="ar-SA"/>
        </w:rPr>
        <w:t>.</w:t>
      </w:r>
      <w:bookmarkEnd w:id="7"/>
    </w:p>
    <w:p w14:paraId="1658D93B" w14:textId="77777777" w:rsidR="00664F21" w:rsidRPr="00EA112C" w:rsidRDefault="00664F21" w:rsidP="008F5059">
      <w:pPr>
        <w:suppressAutoHyphens/>
        <w:spacing w:line="100" w:lineRule="atLeast"/>
        <w:ind w:left="284" w:right="284"/>
        <w:rPr>
          <w:sz w:val="24"/>
          <w:szCs w:val="24"/>
          <w:lang w:eastAsia="ar-SA"/>
        </w:rPr>
      </w:pPr>
    </w:p>
    <w:p w14:paraId="30B2656E" w14:textId="06EA0E0B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Территория, в отношении которой разрабатывается документация по планировке территории, располагается на территории муниципального образования город</w:t>
      </w:r>
      <w:r w:rsidR="003963B3" w:rsidRPr="00EA112C">
        <w:rPr>
          <w:bCs/>
          <w:sz w:val="24"/>
          <w:szCs w:val="24"/>
          <w:lang w:eastAsia="ar-SA"/>
        </w:rPr>
        <w:t>-курорт</w:t>
      </w:r>
      <w:r w:rsidRPr="00EA112C">
        <w:rPr>
          <w:bCs/>
          <w:sz w:val="24"/>
          <w:szCs w:val="24"/>
          <w:lang w:eastAsia="ar-SA"/>
        </w:rPr>
        <w:t xml:space="preserve"> </w:t>
      </w:r>
      <w:r w:rsidR="003963B3" w:rsidRPr="00EA112C">
        <w:rPr>
          <w:bCs/>
          <w:sz w:val="24"/>
          <w:szCs w:val="24"/>
          <w:lang w:eastAsia="ar-SA"/>
        </w:rPr>
        <w:t>Геленджик</w:t>
      </w:r>
      <w:r w:rsidRPr="00EA112C">
        <w:rPr>
          <w:bCs/>
          <w:sz w:val="24"/>
          <w:szCs w:val="24"/>
          <w:lang w:eastAsia="ar-SA"/>
        </w:rPr>
        <w:t xml:space="preserve"> Краснодарского края, в границах кадастров</w:t>
      </w:r>
      <w:r w:rsidR="003963B3" w:rsidRPr="00EA112C">
        <w:rPr>
          <w:bCs/>
          <w:sz w:val="24"/>
          <w:szCs w:val="24"/>
          <w:lang w:eastAsia="ar-SA"/>
        </w:rPr>
        <w:t>ых</w:t>
      </w:r>
      <w:r w:rsidRPr="00EA112C">
        <w:rPr>
          <w:bCs/>
          <w:sz w:val="24"/>
          <w:szCs w:val="24"/>
          <w:lang w:eastAsia="ar-SA"/>
        </w:rPr>
        <w:t xml:space="preserve"> квартал</w:t>
      </w:r>
      <w:r w:rsidR="003963B3" w:rsidRPr="00EA112C">
        <w:rPr>
          <w:bCs/>
          <w:sz w:val="24"/>
          <w:szCs w:val="24"/>
          <w:lang w:eastAsia="ar-SA"/>
        </w:rPr>
        <w:t>ов</w:t>
      </w:r>
      <w:r w:rsidRPr="00EA112C">
        <w:rPr>
          <w:bCs/>
          <w:sz w:val="24"/>
          <w:szCs w:val="24"/>
          <w:lang w:eastAsia="ar-SA"/>
        </w:rPr>
        <w:t xml:space="preserve"> </w:t>
      </w:r>
      <w:r w:rsidR="00F21A01" w:rsidRPr="00EA112C">
        <w:rPr>
          <w:bCs/>
          <w:sz w:val="24"/>
          <w:szCs w:val="24"/>
          <w:lang w:eastAsia="ar-SA"/>
        </w:rPr>
        <w:t>23:40:0402002, 23:40:0402004, 23:40:0402005</w:t>
      </w:r>
      <w:r w:rsidRPr="00EA112C">
        <w:rPr>
          <w:bCs/>
          <w:sz w:val="24"/>
          <w:szCs w:val="24"/>
          <w:lang w:eastAsia="ar-SA"/>
        </w:rPr>
        <w:t xml:space="preserve">, </w:t>
      </w:r>
      <w:r w:rsidR="00F21A01" w:rsidRPr="00EA112C">
        <w:rPr>
          <w:bCs/>
          <w:sz w:val="24"/>
          <w:szCs w:val="24"/>
          <w:lang w:eastAsia="ar-SA"/>
        </w:rPr>
        <w:t xml:space="preserve">23:40:0402006, 23:40:0402008 </w:t>
      </w:r>
      <w:r w:rsidRPr="00EA112C">
        <w:rPr>
          <w:bCs/>
          <w:sz w:val="24"/>
          <w:szCs w:val="24"/>
          <w:lang w:eastAsia="ar-SA"/>
        </w:rPr>
        <w:t>границы кото</w:t>
      </w:r>
      <w:r w:rsidR="003963B3" w:rsidRPr="00EA112C">
        <w:rPr>
          <w:bCs/>
          <w:sz w:val="24"/>
          <w:szCs w:val="24"/>
          <w:lang w:eastAsia="ar-SA"/>
        </w:rPr>
        <w:t>рых</w:t>
      </w:r>
      <w:r w:rsidRPr="00EA112C">
        <w:rPr>
          <w:bCs/>
          <w:sz w:val="24"/>
          <w:szCs w:val="24"/>
          <w:lang w:eastAsia="ar-SA"/>
        </w:rPr>
        <w:t xml:space="preserve"> установлены в соответствии с кадастровым делением территории </w:t>
      </w:r>
      <w:r w:rsidR="00F21A01" w:rsidRPr="00EA112C">
        <w:rPr>
          <w:bCs/>
          <w:sz w:val="24"/>
          <w:szCs w:val="24"/>
          <w:lang w:eastAsia="ar-SA"/>
        </w:rPr>
        <w:t>муниципального образования</w:t>
      </w:r>
      <w:r w:rsidRPr="00EA112C">
        <w:rPr>
          <w:bCs/>
          <w:sz w:val="24"/>
          <w:szCs w:val="24"/>
          <w:lang w:eastAsia="ar-SA"/>
        </w:rPr>
        <w:t xml:space="preserve"> город</w:t>
      </w:r>
      <w:r w:rsidR="003963B3" w:rsidRPr="00EA112C">
        <w:rPr>
          <w:bCs/>
          <w:sz w:val="24"/>
          <w:szCs w:val="24"/>
          <w:lang w:eastAsia="ar-SA"/>
        </w:rPr>
        <w:t>-курорт</w:t>
      </w:r>
      <w:r w:rsidRPr="00EA112C">
        <w:rPr>
          <w:bCs/>
          <w:sz w:val="24"/>
          <w:szCs w:val="24"/>
          <w:lang w:eastAsia="ar-SA"/>
        </w:rPr>
        <w:t xml:space="preserve"> </w:t>
      </w:r>
      <w:r w:rsidR="003963B3" w:rsidRPr="00EA112C">
        <w:rPr>
          <w:bCs/>
          <w:sz w:val="24"/>
          <w:szCs w:val="24"/>
          <w:lang w:eastAsia="ar-SA"/>
        </w:rPr>
        <w:t>Геленджик</w:t>
      </w:r>
      <w:r w:rsidRPr="00EA112C">
        <w:rPr>
          <w:bCs/>
          <w:sz w:val="24"/>
          <w:szCs w:val="24"/>
          <w:lang w:eastAsia="ar-SA"/>
        </w:rPr>
        <w:t xml:space="preserve"> Краснодарского края. </w:t>
      </w:r>
    </w:p>
    <w:p w14:paraId="46E9F0C5" w14:textId="2C93BE1C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Документация по планировке территории разработана в соответствии с нормативными документами:</w:t>
      </w:r>
    </w:p>
    <w:p w14:paraId="17C69E2B" w14:textId="464A26D2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Градостроительный кодекс Российской Федерации;</w:t>
      </w:r>
    </w:p>
    <w:p w14:paraId="39AEA0FA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Земельный кодекс Российской Федерации;</w:t>
      </w:r>
    </w:p>
    <w:p w14:paraId="7B6269FD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Гражданский кодекс Российской Федерации;</w:t>
      </w:r>
    </w:p>
    <w:p w14:paraId="67E7F65E" w14:textId="22D73C58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Правила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утверждены постановление Правительства РФ от 31.03.2017 № 402;</w:t>
      </w:r>
    </w:p>
    <w:p w14:paraId="48E374BA" w14:textId="7508CA1B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Постановление Государственного комитета Российской Федерации по строительству и жилищно-коммунальному комплексу от 29.10.2002 № 150 «Об утверждении инструкции о порядке разработки, согласования, экспертизы и утверждения градостроительной документации»;</w:t>
      </w:r>
    </w:p>
    <w:p w14:paraId="5901D1B8" w14:textId="41EC5906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СП 42.13330.2016. Свод правил. Градостроительство. Планировка и застройка городских и сельских поселений. Актуализированная редакция СНиП 2.07.01-89*;</w:t>
      </w:r>
    </w:p>
    <w:p w14:paraId="24306260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Федеральный закон «О землеустройстве», принятый Государственной Думой 24 мая 2001 года от 18 июля 2001г. №78-ФЗ;</w:t>
      </w:r>
    </w:p>
    <w:p w14:paraId="6F3AB704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Инструкция по межеванию земель, утвержденная Роскомземом 08.04.1996г.;</w:t>
      </w:r>
    </w:p>
    <w:p w14:paraId="3A8C12DC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Письмо Росземкадастра от 28.02.2003г. №АО/54 «О применении Инструкции по межеванию земель»;</w:t>
      </w:r>
    </w:p>
    <w:p w14:paraId="2ABC45E2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Приказ Росземкадастра от 02.10.2002г. №П/327 «Об утверждении требований к оформлению документов о межевании, представляемых для постановки земельных участков на государственный кадастровый учет»;</w:t>
      </w:r>
    </w:p>
    <w:p w14:paraId="13D1BF47" w14:textId="4C373094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Федеральный закон от 24.07.2007г. №221-ФЗ «О государственном кадастре недвижимости»;</w:t>
      </w:r>
    </w:p>
    <w:p w14:paraId="70A3C7E7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Приказ Минэкономразвития России от 24.11.2008г. №412 «Об утверждении формы межевого плана и требований к его подготовке, примерной формы извещения о проведении   собрания   о   согласовании   местоположения   границ</w:t>
      </w:r>
    </w:p>
    <w:p w14:paraId="5638E333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земельных участков»;</w:t>
      </w:r>
    </w:p>
    <w:p w14:paraId="5F710626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Постановление Правительства РФ от 20.08.2009г. №688 «Об утверждении Правил установления на местности границ объектов землеустройства»;</w:t>
      </w:r>
    </w:p>
    <w:p w14:paraId="0E05CBDB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Приказ Минэкономразвития России от 03.06.2011г. №267 «Об утверждении порядка описания местоположения границ объектов землеустройства»;</w:t>
      </w:r>
    </w:p>
    <w:p w14:paraId="0F6A4131" w14:textId="71BC13B0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>- Приказ Минэкономразвития России от 03.08.2011г. №388 «Об утверждении требований к проекту межевания земельных участков»;</w:t>
      </w:r>
    </w:p>
    <w:p w14:paraId="7A53A3DA" w14:textId="77777777" w:rsidR="00A75377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 xml:space="preserve">Проект межевания территории выполнен в соответствии с разработанным проектом планировки территории. </w:t>
      </w:r>
    </w:p>
    <w:p w14:paraId="1A704F34" w14:textId="63E57753" w:rsidR="00664F21" w:rsidRPr="00EA112C" w:rsidRDefault="00A75377" w:rsidP="00A75377">
      <w:pPr>
        <w:spacing w:line="100" w:lineRule="atLeast"/>
        <w:ind w:left="284" w:right="284" w:firstLine="709"/>
        <w:jc w:val="both"/>
        <w:rPr>
          <w:bCs/>
          <w:sz w:val="24"/>
          <w:szCs w:val="24"/>
          <w:lang w:eastAsia="ar-SA"/>
        </w:rPr>
      </w:pPr>
      <w:r w:rsidRPr="00EA112C">
        <w:rPr>
          <w:bCs/>
          <w:sz w:val="24"/>
          <w:szCs w:val="24"/>
          <w:lang w:eastAsia="ar-SA"/>
        </w:rPr>
        <w:t xml:space="preserve">Территория межевания составляет – </w:t>
      </w:r>
      <w:r w:rsidR="00304606" w:rsidRPr="00EA112C">
        <w:rPr>
          <w:bCs/>
          <w:sz w:val="24"/>
          <w:szCs w:val="24"/>
          <w:lang w:eastAsia="ar-SA"/>
        </w:rPr>
        <w:t>11</w:t>
      </w:r>
      <w:r w:rsidR="002B1AA2" w:rsidRPr="00EA112C">
        <w:rPr>
          <w:bCs/>
          <w:sz w:val="24"/>
          <w:szCs w:val="24"/>
          <w:lang w:eastAsia="ar-SA"/>
        </w:rPr>
        <w:t>1</w:t>
      </w:r>
      <w:r w:rsidR="00304606" w:rsidRPr="00EA112C">
        <w:rPr>
          <w:bCs/>
          <w:sz w:val="24"/>
          <w:szCs w:val="24"/>
          <w:lang w:eastAsia="ar-SA"/>
        </w:rPr>
        <w:t>,4 г</w:t>
      </w:r>
      <w:r w:rsidR="00352967" w:rsidRPr="00EA112C">
        <w:rPr>
          <w:bCs/>
          <w:sz w:val="24"/>
          <w:szCs w:val="24"/>
          <w:lang w:eastAsia="ar-SA"/>
        </w:rPr>
        <w:t>а</w:t>
      </w:r>
      <w:r w:rsidRPr="00EA112C">
        <w:rPr>
          <w:bCs/>
          <w:sz w:val="24"/>
          <w:szCs w:val="24"/>
          <w:lang w:eastAsia="ar-SA"/>
        </w:rPr>
        <w:t>.</w:t>
      </w:r>
    </w:p>
    <w:p w14:paraId="2717B4D8" w14:textId="77777777" w:rsidR="007F6F90" w:rsidRPr="00EA112C" w:rsidRDefault="007F6F90">
      <w:pPr>
        <w:rPr>
          <w:b/>
          <w:sz w:val="24"/>
          <w:szCs w:val="24"/>
          <w:u w:val="single"/>
          <w:lang w:eastAsia="ar-SA"/>
        </w:rPr>
      </w:pPr>
      <w:bookmarkStart w:id="8" w:name="_Toc90650792"/>
      <w:r w:rsidRPr="00EA112C">
        <w:rPr>
          <w:b/>
          <w:sz w:val="24"/>
          <w:szCs w:val="24"/>
          <w:u w:val="single"/>
          <w:lang w:eastAsia="ar-SA"/>
        </w:rPr>
        <w:br w:type="page"/>
      </w:r>
    </w:p>
    <w:p w14:paraId="619B387C" w14:textId="426E935A" w:rsidR="00664F21" w:rsidRPr="00EA112C" w:rsidRDefault="0008584A" w:rsidP="008F5059">
      <w:pPr>
        <w:keepNext/>
        <w:numPr>
          <w:ilvl w:val="2"/>
          <w:numId w:val="0"/>
        </w:numPr>
        <w:tabs>
          <w:tab w:val="num" w:pos="0"/>
        </w:tabs>
        <w:suppressAutoHyphens/>
        <w:spacing w:line="100" w:lineRule="atLeast"/>
        <w:ind w:left="284" w:right="284"/>
        <w:jc w:val="center"/>
        <w:outlineLvl w:val="2"/>
        <w:rPr>
          <w:b/>
          <w:sz w:val="24"/>
          <w:szCs w:val="24"/>
          <w:u w:val="single"/>
          <w:lang w:eastAsia="ar-SA"/>
        </w:rPr>
      </w:pPr>
      <w:bookmarkStart w:id="9" w:name="_Toc158254370"/>
      <w:r w:rsidRPr="00EA112C">
        <w:rPr>
          <w:b/>
          <w:sz w:val="24"/>
          <w:szCs w:val="24"/>
          <w:u w:val="single"/>
          <w:lang w:eastAsia="ar-SA"/>
        </w:rPr>
        <w:lastRenderedPageBreak/>
        <w:t>2</w:t>
      </w:r>
      <w:r w:rsidR="00664F21" w:rsidRPr="00EA112C">
        <w:rPr>
          <w:b/>
          <w:sz w:val="24"/>
          <w:szCs w:val="24"/>
          <w:u w:val="single"/>
          <w:lang w:eastAsia="ar-SA"/>
        </w:rPr>
        <w:t xml:space="preserve">. </w:t>
      </w:r>
      <w:bookmarkEnd w:id="8"/>
      <w:r w:rsidR="00271A63" w:rsidRPr="00EA112C">
        <w:rPr>
          <w:b/>
          <w:sz w:val="24"/>
          <w:szCs w:val="24"/>
          <w:u w:val="single"/>
          <w:lang w:eastAsia="ar-SA"/>
        </w:rPr>
        <w:t>Цели и задачи разработки проекта межевания</w:t>
      </w:r>
      <w:r w:rsidR="00664F21" w:rsidRPr="00EA112C">
        <w:rPr>
          <w:b/>
          <w:sz w:val="24"/>
          <w:szCs w:val="24"/>
          <w:u w:val="single"/>
          <w:lang w:eastAsia="ar-SA"/>
        </w:rPr>
        <w:t>.</w:t>
      </w:r>
      <w:bookmarkEnd w:id="9"/>
    </w:p>
    <w:p w14:paraId="1AD2C889" w14:textId="77777777" w:rsidR="00664F21" w:rsidRPr="00EA112C" w:rsidRDefault="00664F21" w:rsidP="008F5059">
      <w:pPr>
        <w:suppressAutoHyphens/>
        <w:spacing w:line="100" w:lineRule="atLeast"/>
        <w:ind w:left="284" w:right="284"/>
        <w:rPr>
          <w:sz w:val="24"/>
          <w:szCs w:val="24"/>
          <w:lang w:eastAsia="ar-SA"/>
        </w:rPr>
      </w:pPr>
    </w:p>
    <w:p w14:paraId="5E038C09" w14:textId="77777777" w:rsidR="00696ACE" w:rsidRPr="00EA112C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EA112C">
        <w:rPr>
          <w:sz w:val="24"/>
          <w:szCs w:val="24"/>
          <w:lang w:eastAsia="ar-SA"/>
        </w:rPr>
        <w:t>Подготовка проекта межевания территории осуществляется в целях:</w:t>
      </w:r>
    </w:p>
    <w:p w14:paraId="49202B6E" w14:textId="58B5D1AD" w:rsidR="00696ACE" w:rsidRPr="00EA112C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EA112C">
        <w:rPr>
          <w:sz w:val="24"/>
          <w:szCs w:val="24"/>
          <w:lang w:eastAsia="ar-SA"/>
        </w:rPr>
        <w:t>- определения местоположения границ, образуемых и изменяемых земельных участков;</w:t>
      </w:r>
    </w:p>
    <w:p w14:paraId="722F05F5" w14:textId="77777777" w:rsidR="00696ACE" w:rsidRPr="00EA112C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EA112C">
        <w:rPr>
          <w:sz w:val="24"/>
          <w:szCs w:val="24"/>
          <w:lang w:eastAsia="ar-SA"/>
        </w:rPr>
        <w:t>-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строительства;</w:t>
      </w:r>
    </w:p>
    <w:p w14:paraId="11047088" w14:textId="77777777" w:rsidR="00696ACE" w:rsidRPr="00EA112C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EA112C">
        <w:rPr>
          <w:sz w:val="24"/>
          <w:szCs w:val="24"/>
          <w:lang w:eastAsia="ar-SA"/>
        </w:rPr>
        <w:t>- установления границ ограничений и сервитутов;</w:t>
      </w:r>
    </w:p>
    <w:p w14:paraId="725DD3DD" w14:textId="77777777" w:rsidR="00696ACE" w:rsidRPr="00EA112C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EA112C">
        <w:rPr>
          <w:sz w:val="24"/>
          <w:szCs w:val="24"/>
          <w:lang w:eastAsia="ar-SA"/>
        </w:rPr>
        <w:t>- повышение эффективности использования территории элемента планировочной структуры.</w:t>
      </w:r>
    </w:p>
    <w:p w14:paraId="1495C9E9" w14:textId="03593C0B" w:rsidR="00696ACE" w:rsidRPr="00EA112C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EA112C">
        <w:rPr>
          <w:sz w:val="24"/>
          <w:szCs w:val="24"/>
          <w:lang w:eastAsia="ar-SA"/>
        </w:rPr>
        <w:t>Задачей подготовки проекта межевания территории является проведение анализа фактического землепользования и разработка проектных решений по образованию новых и корректировке существующих земельных участков в границах территории элемента планировочной структуры.</w:t>
      </w:r>
    </w:p>
    <w:p w14:paraId="516FB69A" w14:textId="77777777" w:rsidR="00696ACE" w:rsidRPr="00EA112C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45BD0C4F" w14:textId="697AA69E" w:rsidR="00696ACE" w:rsidRPr="004F42C8" w:rsidRDefault="00696ACE" w:rsidP="001E3CC7">
      <w:pPr>
        <w:autoSpaceDE w:val="0"/>
        <w:autoSpaceDN w:val="0"/>
        <w:adjustRightInd w:val="0"/>
        <w:ind w:left="284"/>
        <w:jc w:val="both"/>
        <w:rPr>
          <w:b/>
          <w:bCs/>
          <w:sz w:val="24"/>
          <w:szCs w:val="24"/>
          <w:lang w:eastAsia="ar-SA"/>
        </w:rPr>
      </w:pPr>
      <w:r w:rsidRPr="00EA112C">
        <w:rPr>
          <w:b/>
          <w:bCs/>
          <w:sz w:val="24"/>
          <w:szCs w:val="24"/>
          <w:lang w:eastAsia="ar-SA"/>
        </w:rPr>
        <w:t xml:space="preserve"> </w:t>
      </w:r>
      <w:r w:rsidRPr="004F42C8">
        <w:rPr>
          <w:b/>
          <w:bCs/>
          <w:sz w:val="24"/>
          <w:szCs w:val="24"/>
          <w:lang w:eastAsia="ar-SA"/>
        </w:rPr>
        <w:t xml:space="preserve">2.1. </w:t>
      </w:r>
      <w:r w:rsidR="0081309A" w:rsidRPr="004F42C8">
        <w:rPr>
          <w:b/>
          <w:bCs/>
          <w:sz w:val="24"/>
          <w:szCs w:val="24"/>
        </w:rPr>
        <w:t>Характеристика фактического использования, расчетного обоснования</w:t>
      </w:r>
      <w:r w:rsidR="001E3CC7" w:rsidRPr="004F42C8">
        <w:rPr>
          <w:b/>
          <w:bCs/>
          <w:sz w:val="24"/>
          <w:szCs w:val="24"/>
        </w:rPr>
        <w:t xml:space="preserve"> </w:t>
      </w:r>
      <w:r w:rsidR="0081309A" w:rsidRPr="004F42C8">
        <w:rPr>
          <w:b/>
          <w:bCs/>
          <w:sz w:val="24"/>
          <w:szCs w:val="24"/>
        </w:rPr>
        <w:t>площадей образуемых или изменяемых земельных участков</w:t>
      </w:r>
      <w:r w:rsidRPr="004F42C8">
        <w:rPr>
          <w:b/>
          <w:bCs/>
          <w:sz w:val="24"/>
          <w:szCs w:val="24"/>
          <w:lang w:eastAsia="ar-SA"/>
        </w:rPr>
        <w:t>.</w:t>
      </w:r>
    </w:p>
    <w:p w14:paraId="52AB8D01" w14:textId="77777777" w:rsidR="0081309A" w:rsidRPr="008F471C" w:rsidRDefault="0081309A" w:rsidP="0081309A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8F471C">
        <w:rPr>
          <w:sz w:val="24"/>
          <w:szCs w:val="24"/>
          <w:lang w:eastAsia="ar-SA"/>
        </w:rPr>
        <w:t>Территория проектирования расположена в границах ул. Солнцедарская, проспект Геленджикский, ул. Туристическая в городе-курорте Геленджик и является объектом местного значения, предназначена для кратковременного отдыха и проведения досуга жителей и гостей города.</w:t>
      </w:r>
    </w:p>
    <w:p w14:paraId="1A4D475E" w14:textId="77777777" w:rsidR="0081309A" w:rsidRPr="008F471C" w:rsidRDefault="0081309A" w:rsidP="0081309A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8F471C">
        <w:rPr>
          <w:sz w:val="24"/>
          <w:szCs w:val="24"/>
          <w:lang w:eastAsia="ar-SA"/>
        </w:rPr>
        <w:t xml:space="preserve">Рассматриваемая территория представлена преимущественно незастроенными землями, используемые в рекреационных целях, участки землепользователей с различным функциональным назначением. </w:t>
      </w:r>
    </w:p>
    <w:p w14:paraId="7AC9368D" w14:textId="6D8F03B3" w:rsidR="0081309A" w:rsidRDefault="0081309A" w:rsidP="0081309A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8F471C">
        <w:rPr>
          <w:sz w:val="24"/>
          <w:szCs w:val="24"/>
          <w:lang w:eastAsia="ar-SA"/>
        </w:rPr>
        <w:t>Проектируемая территория расположена в границах города-курорта Геленджик, и включает в себя, земельные участки с кадастровыми номерами.</w:t>
      </w:r>
    </w:p>
    <w:p w14:paraId="3147ACD4" w14:textId="24E68B7C" w:rsidR="0081309A" w:rsidRPr="0081309A" w:rsidRDefault="0081309A" w:rsidP="0081309A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81309A">
        <w:rPr>
          <w:sz w:val="24"/>
          <w:szCs w:val="24"/>
          <w:lang w:eastAsia="ar-SA"/>
        </w:rPr>
        <w:t xml:space="preserve">Согласно </w:t>
      </w:r>
      <w:r>
        <w:rPr>
          <w:sz w:val="24"/>
          <w:szCs w:val="24"/>
          <w:lang w:eastAsia="ar-SA"/>
        </w:rPr>
        <w:t>с</w:t>
      </w:r>
      <w:r w:rsidR="00761A81">
        <w:rPr>
          <w:sz w:val="24"/>
          <w:szCs w:val="24"/>
          <w:lang w:eastAsia="ar-SA"/>
        </w:rPr>
        <w:t>в</w:t>
      </w:r>
      <w:r>
        <w:rPr>
          <w:sz w:val="24"/>
          <w:szCs w:val="24"/>
          <w:lang w:eastAsia="ar-SA"/>
        </w:rPr>
        <w:t>едениям</w:t>
      </w:r>
      <w:r w:rsidRPr="0081309A">
        <w:rPr>
          <w:sz w:val="24"/>
          <w:szCs w:val="24"/>
          <w:lang w:eastAsia="ar-SA"/>
        </w:rPr>
        <w:t xml:space="preserve"> Единого государственного реестра недвижимости, в границах</w:t>
      </w:r>
    </w:p>
    <w:p w14:paraId="228DE68F" w14:textId="42673A46" w:rsidR="0081309A" w:rsidRPr="008F471C" w:rsidRDefault="0081309A" w:rsidP="0081309A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81309A">
        <w:rPr>
          <w:sz w:val="24"/>
          <w:szCs w:val="24"/>
          <w:lang w:eastAsia="ar-SA"/>
        </w:rPr>
        <w:t>территории проектирования расположено 9</w:t>
      </w:r>
      <w:r w:rsidR="00761A81">
        <w:rPr>
          <w:sz w:val="24"/>
          <w:szCs w:val="24"/>
          <w:lang w:eastAsia="ar-SA"/>
        </w:rPr>
        <w:t>8</w:t>
      </w:r>
      <w:r w:rsidRPr="0081309A">
        <w:rPr>
          <w:sz w:val="24"/>
          <w:szCs w:val="24"/>
          <w:lang w:eastAsia="ar-SA"/>
        </w:rPr>
        <w:t xml:space="preserve"> земельных участков, характеристика которых</w:t>
      </w:r>
      <w:r w:rsidR="00761A81">
        <w:rPr>
          <w:sz w:val="24"/>
          <w:szCs w:val="24"/>
          <w:lang w:eastAsia="ar-SA"/>
        </w:rPr>
        <w:t xml:space="preserve"> </w:t>
      </w:r>
      <w:r w:rsidRPr="0081309A">
        <w:rPr>
          <w:sz w:val="24"/>
          <w:szCs w:val="24"/>
          <w:lang w:eastAsia="ar-SA"/>
        </w:rPr>
        <w:t>представлена ниже</w:t>
      </w:r>
      <w:r w:rsidR="00761A81">
        <w:rPr>
          <w:sz w:val="24"/>
          <w:szCs w:val="24"/>
          <w:lang w:eastAsia="ar-SA"/>
        </w:rPr>
        <w:t>.</w:t>
      </w:r>
    </w:p>
    <w:p w14:paraId="440963F3" w14:textId="43288EA1" w:rsidR="0081309A" w:rsidRPr="008F471C" w:rsidRDefault="0081309A" w:rsidP="0081309A">
      <w:pPr>
        <w:tabs>
          <w:tab w:val="left" w:pos="2454"/>
        </w:tabs>
        <w:spacing w:line="100" w:lineRule="atLeast"/>
        <w:ind w:left="284" w:right="284"/>
        <w:jc w:val="right"/>
        <w:rPr>
          <w:b/>
          <w:bCs/>
          <w:sz w:val="24"/>
          <w:szCs w:val="24"/>
          <w:lang w:eastAsia="ar-SA"/>
        </w:rPr>
      </w:pPr>
    </w:p>
    <w:p w14:paraId="374C4BFA" w14:textId="77777777" w:rsidR="0081309A" w:rsidRPr="008F471C" w:rsidRDefault="0081309A" w:rsidP="001E3CC7">
      <w:pPr>
        <w:tabs>
          <w:tab w:val="left" w:pos="2454"/>
        </w:tabs>
        <w:spacing w:line="100" w:lineRule="atLeast"/>
        <w:ind w:left="284" w:right="284"/>
        <w:jc w:val="center"/>
        <w:rPr>
          <w:b/>
          <w:bCs/>
          <w:sz w:val="24"/>
          <w:szCs w:val="24"/>
          <w:lang w:eastAsia="ar-SA"/>
        </w:rPr>
      </w:pPr>
      <w:r w:rsidRPr="008F471C">
        <w:rPr>
          <w:b/>
          <w:bCs/>
          <w:sz w:val="24"/>
          <w:szCs w:val="24"/>
          <w:lang w:eastAsia="ar-SA"/>
        </w:rPr>
        <w:t>Земельные участки, находящиеся в собственности города-курорта Геленджик.</w:t>
      </w:r>
    </w:p>
    <w:p w14:paraId="050B827A" w14:textId="77777777" w:rsidR="0081309A" w:rsidRPr="008F471C" w:rsidRDefault="0081309A" w:rsidP="0081309A">
      <w:pPr>
        <w:tabs>
          <w:tab w:val="left" w:pos="2454"/>
        </w:tabs>
        <w:spacing w:line="100" w:lineRule="atLeast"/>
        <w:ind w:left="284" w:right="284"/>
        <w:rPr>
          <w:sz w:val="24"/>
          <w:szCs w:val="24"/>
          <w:lang w:eastAsia="ar-SA"/>
        </w:rPr>
      </w:pPr>
    </w:p>
    <w:tbl>
      <w:tblPr>
        <w:tblW w:w="4885" w:type="pct"/>
        <w:jc w:val="center"/>
        <w:tblLook w:val="0000" w:firstRow="0" w:lastRow="0" w:firstColumn="0" w:lastColumn="0" w:noHBand="0" w:noVBand="0"/>
      </w:tblPr>
      <w:tblGrid>
        <w:gridCol w:w="550"/>
        <w:gridCol w:w="2749"/>
        <w:gridCol w:w="2733"/>
        <w:gridCol w:w="1404"/>
        <w:gridCol w:w="2664"/>
      </w:tblGrid>
      <w:tr w:rsidR="004F42C8" w:rsidRPr="008F471C" w14:paraId="1616B500" w14:textId="77777777" w:rsidTr="00B14FCB">
        <w:trPr>
          <w:trHeight w:val="276"/>
          <w:tblHeader/>
          <w:jc w:val="center"/>
        </w:trPr>
        <w:tc>
          <w:tcPr>
            <w:tcW w:w="2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46C3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bookmarkStart w:id="10" w:name="_Hlk160486652"/>
            <w:r w:rsidRPr="008F471C">
              <w:rPr>
                <w:sz w:val="24"/>
                <w:szCs w:val="24"/>
                <w:lang w:eastAsia="ar-SA"/>
              </w:rPr>
              <w:t>N п/п</w:t>
            </w:r>
          </w:p>
        </w:tc>
        <w:tc>
          <w:tcPr>
            <w:tcW w:w="13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8F01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Кадастровый номер</w:t>
            </w:r>
          </w:p>
        </w:tc>
        <w:tc>
          <w:tcPr>
            <w:tcW w:w="13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0A33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Местонахождения/адрес участка</w:t>
            </w:r>
          </w:p>
        </w:tc>
        <w:tc>
          <w:tcPr>
            <w:tcW w:w="6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13EA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Площадь участка,</w:t>
            </w:r>
          </w:p>
          <w:p w14:paraId="39AE75A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кв. м</w:t>
            </w:r>
          </w:p>
        </w:tc>
        <w:tc>
          <w:tcPr>
            <w:tcW w:w="13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5270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Категория/</w:t>
            </w:r>
            <w:r w:rsidRPr="008F471C">
              <w:rPr>
                <w:sz w:val="24"/>
                <w:szCs w:val="24"/>
                <w:lang w:eastAsia="ar-SA"/>
              </w:rPr>
              <w:br/>
              <w:t>ВРИ</w:t>
            </w:r>
          </w:p>
        </w:tc>
      </w:tr>
      <w:tr w:rsidR="004F42C8" w:rsidRPr="008F471C" w14:paraId="170E3715" w14:textId="77777777" w:rsidTr="00B14FCB">
        <w:trPr>
          <w:trHeight w:val="276"/>
          <w:tblHeader/>
          <w:jc w:val="center"/>
        </w:trPr>
        <w:tc>
          <w:tcPr>
            <w:tcW w:w="2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6DE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6495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AC4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34E9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B3AD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F42C8" w:rsidRPr="008F471C" w14:paraId="0FAE6233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3F1B4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C4E6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23:40:0402002:44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67E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6383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5731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7A47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НП/земельные участки для размещения объектов инженерной инфраструктуры</w:t>
            </w:r>
          </w:p>
        </w:tc>
      </w:tr>
      <w:tr w:rsidR="004F42C8" w:rsidRPr="008F471C" w14:paraId="093664D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EBA3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18D0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23:40:0402002:368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C23F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C1C6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15642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9C63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спортивного комплекса</w:t>
            </w:r>
          </w:p>
        </w:tc>
      </w:tr>
      <w:tr w:rsidR="004F42C8" w:rsidRPr="008F471C" w14:paraId="712720BE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6F6FB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DB19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23:40:0402002:367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3E5F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9CB4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24220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70CE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спортивного комплекса</w:t>
            </w:r>
          </w:p>
        </w:tc>
      </w:tr>
      <w:tr w:rsidR="004F42C8" w:rsidRPr="008F471C" w14:paraId="285F6406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0164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30CE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23:40:0000000:6940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246A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DDEA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11113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42A2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</w:p>
          <w:p w14:paraId="6591E08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«отдых (рекреация)»</w:t>
            </w:r>
          </w:p>
        </w:tc>
      </w:tr>
      <w:tr w:rsidR="004F42C8" w:rsidRPr="008F471C" w14:paraId="504A2F90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D10D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D1AE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23:40:0000000:8487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E966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C5F2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207376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C544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НП/парки культуры и отдыха</w:t>
            </w:r>
          </w:p>
        </w:tc>
      </w:tr>
      <w:tr w:rsidR="004F42C8" w:rsidRPr="008F471C" w14:paraId="3C8159A4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F863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DFE0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23:40:0402002:42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7E01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Солнцедарская, 1С.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B873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37266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F858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спортивного комплекса</w:t>
            </w:r>
          </w:p>
        </w:tc>
      </w:tr>
      <w:tr w:rsidR="004F42C8" w:rsidRPr="008F471C" w14:paraId="01DD0E3D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8AFC2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B94B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23:40:0402002:364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6331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 Геленджик, ул. Солнцедарская.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39D3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1535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29A2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</w:p>
          <w:p w14:paraId="5791725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 xml:space="preserve">земельные участки, предназначенные для размещения </w:t>
            </w:r>
            <w:r w:rsidRPr="008F471C">
              <w:rPr>
                <w:sz w:val="24"/>
                <w:szCs w:val="24"/>
                <w:lang w:eastAsia="ar-SA"/>
              </w:rPr>
              <w:lastRenderedPageBreak/>
              <w:t>многоэтажных жилых домов</w:t>
            </w:r>
          </w:p>
        </w:tc>
      </w:tr>
      <w:tr w:rsidR="004F42C8" w:rsidRPr="008F471C" w14:paraId="7190B40B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7F35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ECE0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23:40:0402002:39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3FF8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F7F7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6181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AD23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НП/земельные участки, предназначенные для размещения многоэтажных жилых домов</w:t>
            </w:r>
          </w:p>
        </w:tc>
      </w:tr>
      <w:tr w:rsidR="004F42C8" w:rsidRPr="008F471C" w14:paraId="7C0B4306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80AA6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D577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23:40:0402002:41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2912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691B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5040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083C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НП/земельные участки, предназначенные для размещения многоэтажных жилых домов</w:t>
            </w:r>
          </w:p>
        </w:tc>
      </w:tr>
      <w:tr w:rsidR="004F42C8" w:rsidRPr="008F471C" w14:paraId="652DA6A1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73B0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18E4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23:40:0402002:52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C463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E483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3742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5C54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сельскохозяйственного производства</w:t>
            </w:r>
          </w:p>
        </w:tc>
      </w:tr>
      <w:tr w:rsidR="004F42C8" w:rsidRPr="008F471C" w14:paraId="56DE3FAE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E6208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383D3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23:40:0402002:6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3B5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Солнцедарская, д. №1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1BAC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5281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7B6D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Категория не установлена/в составе ЕЗП</w:t>
            </w:r>
          </w:p>
        </w:tc>
      </w:tr>
      <w:tr w:rsidR="004F42C8" w:rsidRPr="008F471C" w14:paraId="6639F750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DCD6E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EB8ED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23:40:0402005:13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905E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47CC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1852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2F26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Категория не установлена/в составе ЕЗП</w:t>
            </w:r>
          </w:p>
        </w:tc>
      </w:tr>
      <w:tr w:rsidR="004F42C8" w:rsidRPr="008F471C" w14:paraId="09992E22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1A41C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19D29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23:40:0402005:388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729A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6AE6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12969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CCBF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НП/парки культуры и отдыха</w:t>
            </w:r>
          </w:p>
        </w:tc>
      </w:tr>
      <w:tr w:rsidR="004F42C8" w:rsidRPr="008F471C" w14:paraId="1F7BDA26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B7457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B0AF8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23:40:0402005:73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08C0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Солнцедарская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8003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5230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E2A5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</w:p>
          <w:p w14:paraId="400BCB1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земельные участки для размещения объектов инженерной инфраструктуры</w:t>
            </w:r>
          </w:p>
        </w:tc>
      </w:tr>
      <w:tr w:rsidR="004F42C8" w:rsidRPr="008F471C" w14:paraId="405DA4D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CA9A3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4B724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 xml:space="preserve">23:40:0402005:74  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2D3B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011A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3179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12FA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НП/-</w:t>
            </w:r>
          </w:p>
        </w:tc>
      </w:tr>
      <w:tr w:rsidR="004F42C8" w:rsidRPr="008F471C" w14:paraId="12474DC4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95BB0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F66C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23:40:0402005:75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5983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E106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51064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7709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НП/спорт</w:t>
            </w:r>
          </w:p>
        </w:tc>
      </w:tr>
      <w:tr w:rsidR="004F42C8" w:rsidRPr="008F471C" w14:paraId="4FE01BEA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F03C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117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23:40:0402005:71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4BFF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б/н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580B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4538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7840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b/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НП/земельные участки для размещения объектов инженерной инфраструктуры</w:t>
            </w:r>
          </w:p>
        </w:tc>
      </w:tr>
      <w:tr w:rsidR="004F42C8" w:rsidRPr="008F471C" w14:paraId="0F15F330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BBC0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8E7C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23:40:0402005:389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AC1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97AB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13171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5BD8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НП/парки культуры и отдыха</w:t>
            </w:r>
          </w:p>
        </w:tc>
      </w:tr>
      <w:tr w:rsidR="004F42C8" w:rsidRPr="008F471C" w14:paraId="7D00E196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F42EA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6F9F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23:40:0402005:41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0C60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A156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57639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4950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строительства и эксплуатации жилого микрорайона малоэтажной застройки</w:t>
            </w:r>
          </w:p>
          <w:p w14:paraId="6C25B0E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F42C8" w:rsidRPr="008F471C" w14:paraId="45C85FC3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B3CF1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DB05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23:40:0402005:8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385D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д. №10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2BA2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4608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C990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пивного бара-пиццерии</w:t>
            </w:r>
          </w:p>
        </w:tc>
      </w:tr>
      <w:tr w:rsidR="004F42C8" w:rsidRPr="008F471C" w14:paraId="31878B9A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EA617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6898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23:40:0402005:4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81E8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в районе ул. Туристической, 23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8B46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20073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DC19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строительства и эксплуатации автомобильной стоянки</w:t>
            </w:r>
          </w:p>
        </w:tc>
      </w:tr>
      <w:tr w:rsidR="004F42C8" w:rsidRPr="008F471C" w14:paraId="416BA3C3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36811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14D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84C9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д. №4-б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EA6E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3600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5BD4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торгово-развлекательного центра с гостиницей и конференц-залом</w:t>
            </w:r>
          </w:p>
        </w:tc>
      </w:tr>
      <w:tr w:rsidR="004F42C8" w:rsidRPr="008F471C" w14:paraId="7A9B32EA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64E9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3215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23:40:0402005:21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3294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б/н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3496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11536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2FE1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НП/гостиничное обслуживание</w:t>
            </w:r>
          </w:p>
        </w:tc>
      </w:tr>
      <w:tr w:rsidR="004F42C8" w:rsidRPr="008F471C" w14:paraId="572FB1C1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D246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B7FA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23:40:0402005:10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E096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д. №6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ABFE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793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EFE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эксплуатации здания диспетчерской (АЗС)</w:t>
            </w:r>
          </w:p>
        </w:tc>
      </w:tr>
      <w:tr w:rsidR="004F42C8" w:rsidRPr="008F471C" w14:paraId="178D39CB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30E3B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5D47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23:40:0000000:2683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4835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F7D9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967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1F3A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комплекса малоэтажной жилой застройки</w:t>
            </w:r>
          </w:p>
        </w:tc>
      </w:tr>
      <w:tr w:rsidR="004F42C8" w:rsidRPr="008F471C" w14:paraId="1706A9A2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ED858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E794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23:40:0000000:8491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F029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423D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1388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0C58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Благоустройство территории</w:t>
            </w:r>
          </w:p>
        </w:tc>
      </w:tr>
      <w:tr w:rsidR="004F42C8" w:rsidRPr="008F471C" w14:paraId="260A72FC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65A4E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353D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23:40:0000000:8525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4B33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C9A8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1225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0FA9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 Благоустройство территории</w:t>
            </w:r>
          </w:p>
        </w:tc>
      </w:tr>
      <w:tr w:rsidR="004F42C8" w:rsidRPr="008F471C" w14:paraId="200AB48F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9F83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58CC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23:40:0402006:19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5E2B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66F9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386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33AF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НП/трубопроводный транспорт</w:t>
            </w:r>
          </w:p>
        </w:tc>
      </w:tr>
      <w:tr w:rsidR="004F42C8" w:rsidRPr="008F471C" w14:paraId="2A656393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D91B6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BE30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23:40:0000000:2680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29E8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85FF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7103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комплекса малоэтажной жилой застройки</w:t>
            </w:r>
          </w:p>
        </w:tc>
      </w:tr>
      <w:tr w:rsidR="004F42C8" w:rsidRPr="008F471C" w14:paraId="4E303AE1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B939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389B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23:40:0000000:2681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7DCD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F30D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2100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280B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комплекса малоэтажной жилой застройки</w:t>
            </w:r>
          </w:p>
        </w:tc>
      </w:tr>
      <w:tr w:rsidR="004F42C8" w:rsidRPr="008F471C" w14:paraId="127A26D0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F9A23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906B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23:40:0000000:2682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421D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393F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2038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F660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комплекса малоэтажной жилой застройки</w:t>
            </w:r>
          </w:p>
        </w:tc>
      </w:tr>
      <w:tr w:rsidR="004F42C8" w:rsidRPr="008F471C" w14:paraId="375B4E2C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FAE3C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C283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23:40:0402006:11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06A2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42FC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2256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9E38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комплекса малоэтажной жилой застройки</w:t>
            </w:r>
          </w:p>
        </w:tc>
      </w:tr>
      <w:tr w:rsidR="004F42C8" w:rsidRPr="008F471C" w14:paraId="16EAA1E7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2BF6E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6C9C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23:40:0402006:10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8E4C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DE40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2200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11DA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комплекса малоэтажной жилой застройки</w:t>
            </w:r>
          </w:p>
        </w:tc>
      </w:tr>
      <w:tr w:rsidR="004F42C8" w:rsidRPr="008F471C" w14:paraId="47273A56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1CA6C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F713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23:40:0402006:9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73EF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790D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2200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BDBA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комплекса малоэтажной жилой застройки</w:t>
            </w:r>
          </w:p>
        </w:tc>
      </w:tr>
      <w:tr w:rsidR="004F42C8" w:rsidRPr="008F471C" w14:paraId="5C236E0E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5E1D0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4C9F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23:40:0000000:6941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50E0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801B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1767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241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отдых (рекреация)</w:t>
            </w:r>
          </w:p>
        </w:tc>
      </w:tr>
      <w:tr w:rsidR="004F42C8" w:rsidRPr="008F471C" w14:paraId="2D68E9B4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1F7E9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083E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23:40:0000000:6936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1221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598C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314F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отдых (рекреация)</w:t>
            </w:r>
          </w:p>
        </w:tc>
      </w:tr>
      <w:tr w:rsidR="004F42C8" w:rsidRPr="008F471C" w14:paraId="2CA58BE0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A7648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8847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23:40:0402006:18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EC10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0877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395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A546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трубопроводный транспорт</w:t>
            </w:r>
          </w:p>
        </w:tc>
      </w:tr>
      <w:tr w:rsidR="004F42C8" w:rsidRPr="008F471C" w14:paraId="48304818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3E5A4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DB98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23:40:0402007:9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3D1B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1AA4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F551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трубопроводный транспорт</w:t>
            </w:r>
          </w:p>
        </w:tc>
      </w:tr>
      <w:tr w:rsidR="004F42C8" w:rsidRPr="008F471C" w14:paraId="5001F98F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A9A8E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319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23:40:0000000:6943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47A4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4B83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458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BBA2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отдых (рекреация)</w:t>
            </w:r>
          </w:p>
        </w:tc>
      </w:tr>
      <w:tr w:rsidR="004F42C8" w:rsidRPr="008F471C" w14:paraId="790A28E8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FB930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0694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23:40:0402007:10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30EE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E718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2265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727A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трубопроводный транспорт</w:t>
            </w:r>
          </w:p>
        </w:tc>
      </w:tr>
      <w:tr w:rsidR="004F42C8" w:rsidRPr="008F471C" w14:paraId="1C885F4B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03F4D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9198D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23:40:0402006:3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6395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2E06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37641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6A30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Категория не установлена/в составе ЕЗП</w:t>
            </w:r>
          </w:p>
        </w:tc>
      </w:tr>
      <w:tr w:rsidR="004F42C8" w:rsidRPr="008F471C" w14:paraId="278B4F0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C8961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F0C80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23:40:0402006:6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F888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590F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1283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7191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Категория не установлена/в составе ЕЗП</w:t>
            </w:r>
          </w:p>
        </w:tc>
      </w:tr>
      <w:tr w:rsidR="004F42C8" w:rsidRPr="008F471C" w14:paraId="518F9060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3325C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A81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23:40:0402006:330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0952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703B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4890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6315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Земельные участки (территории) общего пользования</w:t>
            </w:r>
          </w:p>
        </w:tc>
      </w:tr>
      <w:tr w:rsidR="004F42C8" w:rsidRPr="008F471C" w14:paraId="556D4E11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28E84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2170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23:40:0402007:321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10E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5781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6764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DE1D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земельные участки (территории) общего пользования</w:t>
            </w:r>
          </w:p>
        </w:tc>
      </w:tr>
      <w:tr w:rsidR="004F42C8" w:rsidRPr="008F471C" w14:paraId="23FFD437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8CA06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B3EF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23:40:0000000:7386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A799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69D9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632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8BBF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Земельные участки (территории) общего пользования</w:t>
            </w:r>
          </w:p>
        </w:tc>
      </w:tr>
      <w:tr w:rsidR="004F42C8" w:rsidRPr="008F471C" w14:paraId="30233242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D018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0265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23:40:0402007:8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C3F2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EDF8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238A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НП/Улично-дорожная сеть</w:t>
            </w:r>
          </w:p>
        </w:tc>
      </w:tr>
      <w:tr w:rsidR="004F42C8" w:rsidRPr="008F471C" w14:paraId="3C345B96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BE98A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B371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23:40:0000000:7385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E9CA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C2D8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6187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A4CE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Земельные участки (территории) общего пользования</w:t>
            </w:r>
          </w:p>
        </w:tc>
      </w:tr>
      <w:tr w:rsidR="004F42C8" w:rsidRPr="008F471C" w14:paraId="163ED6E4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A6009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30B3F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23:40:0402007:3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3186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CCB5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30755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195D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Категория не установлена/в составе ЕЗП</w:t>
            </w:r>
          </w:p>
        </w:tc>
      </w:tr>
      <w:tr w:rsidR="004F42C8" w:rsidRPr="008F471C" w14:paraId="265EF3FB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6A4A0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63FA6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23:40:0402008:14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4C5F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BFFA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3351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AAE5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Категория не установлена/в составе ЕЗП</w:t>
            </w:r>
          </w:p>
        </w:tc>
      </w:tr>
      <w:tr w:rsidR="004F42C8" w:rsidRPr="008F471C" w14:paraId="259B563F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2BCD3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2BFE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23:40:0402008:843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98F5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C9E7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2112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8713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НП/-</w:t>
            </w:r>
          </w:p>
        </w:tc>
      </w:tr>
      <w:tr w:rsidR="004F42C8" w:rsidRPr="008F471C" w14:paraId="289DD6FE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86283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81B3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23:40:0402008:2120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844A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F6FD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2945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B65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Земельные участки (территории) общего пользования</w:t>
            </w:r>
          </w:p>
        </w:tc>
      </w:tr>
      <w:tr w:rsidR="004F42C8" w:rsidRPr="008F471C" w14:paraId="51FE073A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D939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395A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23:40:0000000:8524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09E9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1549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20284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7B66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НП/Парки культуры и отдыха</w:t>
            </w:r>
          </w:p>
        </w:tc>
      </w:tr>
      <w:tr w:rsidR="004F42C8" w:rsidRPr="008F471C" w14:paraId="48D0477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82C8A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1764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2B0C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д. №4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54E6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11709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D025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группы многоквартирных домов</w:t>
            </w:r>
          </w:p>
        </w:tc>
      </w:tr>
      <w:tr w:rsidR="004F42C8" w:rsidRPr="008F471C" w14:paraId="09C3C753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22AA4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ADF4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23:40:0402008:837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53B0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6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756C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23186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8460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автобазы</w:t>
            </w:r>
          </w:p>
        </w:tc>
      </w:tr>
      <w:tr w:rsidR="004F42C8" w:rsidRPr="008F471C" w14:paraId="49B752C1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27EE3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AAC1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23:40:0402008:838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9089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6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A28B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4513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F63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НП/Хранение автотранспорта</w:t>
            </w:r>
          </w:p>
        </w:tc>
      </w:tr>
      <w:tr w:rsidR="004F42C8" w:rsidRPr="008F471C" w14:paraId="7AA2E177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E877D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083E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23:40:0402008:243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1F9D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4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9447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105035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3F03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лечебно-оздоровительного комплекса</w:t>
            </w:r>
          </w:p>
        </w:tc>
      </w:tr>
      <w:tr w:rsidR="004F42C8" w:rsidRPr="008F471C" w14:paraId="140D2C8D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0859E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2F41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23:40:0402008:1779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BBDB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проспект Геленджикский, д. 171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A3D3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42999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67F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НП/Культурное развитие</w:t>
            </w:r>
          </w:p>
        </w:tc>
      </w:tr>
      <w:tr w:rsidR="004F42C8" w:rsidRPr="008F471C" w14:paraId="27A1E49C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2CB14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59E6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23:40:0402008:12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A8A9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д. б/н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4A7E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99D3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строительства и эксплуатации магазина смешанной торговли</w:t>
            </w:r>
          </w:p>
        </w:tc>
      </w:tr>
      <w:tr w:rsidR="004F42C8" w:rsidRPr="008F471C" w14:paraId="2521305A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BF809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7301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23:40:0402009:27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B918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в районе кольцевой транспортной развязки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ADF5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679F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рекламной конструкции (для целей, не связанных со строительством)</w:t>
            </w:r>
          </w:p>
        </w:tc>
      </w:tr>
      <w:tr w:rsidR="004F42C8" w:rsidRPr="008F471C" w14:paraId="2F60AFEB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B4DB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EE5F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23:40:0000000:4814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8F53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167а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5346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424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8F87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земельные участки, предназначенные для хранения автотранспортных средств для личных, семейных, домашних и иных нужд, не связанных с осуществлением предпринимательской деятельности</w:t>
            </w:r>
          </w:p>
        </w:tc>
      </w:tr>
      <w:tr w:rsidR="004F42C8" w:rsidRPr="008F471C" w14:paraId="22532947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9972D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953C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23:40:0402008:595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0604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1D5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2B69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НП/земельные участки, предназначенные для хранения автотранспортных средств для личных, семейных, домашних и иных нужд, не связанных с осуществлением предпринимательской деятельности</w:t>
            </w:r>
          </w:p>
        </w:tc>
      </w:tr>
      <w:tr w:rsidR="004F42C8" w:rsidRPr="008F471C" w14:paraId="37980C5B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356A4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FC73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23:40:0402009:16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A69B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165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6581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780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D3BB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многофункционального объекта капитального строительства (в составе объектов торговли, кафе)</w:t>
            </w:r>
          </w:p>
        </w:tc>
      </w:tr>
      <w:tr w:rsidR="004F42C8" w:rsidRPr="008F471C" w14:paraId="0CE0C0F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EE017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7B4D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23:40:0402009:61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05CF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B3B9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8AFE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благоустройства (для целей, не связанных со строительством)</w:t>
            </w:r>
          </w:p>
        </w:tc>
      </w:tr>
      <w:tr w:rsidR="004F42C8" w:rsidRPr="008F471C" w14:paraId="627D5D0D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72589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7CAE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23:40:0000000:5793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F69A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57A9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DF3C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НП/Обслуживание автотранспорта</w:t>
            </w:r>
          </w:p>
        </w:tc>
      </w:tr>
      <w:tr w:rsidR="004F42C8" w:rsidRPr="008F471C" w14:paraId="10EB2ED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7940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80992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23:40:0402009:4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4054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проспект Геленджикский, з/у 165А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B231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4354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E59A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</w:p>
          <w:p w14:paraId="0B9291A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Объекты дорожного сервиса, автомобильные мойки, магазины</w:t>
            </w:r>
          </w:p>
        </w:tc>
      </w:tr>
      <w:tr w:rsidR="004F42C8" w:rsidRPr="008F471C" w14:paraId="23C2867D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04F76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5308A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23:40:0402009:60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413B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6D4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11FE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сооружения - рекламного щита</w:t>
            </w:r>
          </w:p>
        </w:tc>
      </w:tr>
      <w:tr w:rsidR="004F42C8" w:rsidRPr="008F471C" w14:paraId="71B088E6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3682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E15E8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B48B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2 - угол ул. Луначарского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1496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6865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8F15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эксплуатации зданий и сооружений автозаправочной станции №44</w:t>
            </w:r>
          </w:p>
        </w:tc>
      </w:tr>
      <w:tr w:rsidR="004F42C8" w:rsidRPr="008F471C" w14:paraId="2F91FCE2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0D306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C3D36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504A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2 - угол ул. Луначарского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051C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2242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558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эксплуатации зданий и сооружений автозаправочной станции №44</w:t>
            </w:r>
          </w:p>
        </w:tc>
      </w:tr>
      <w:tr w:rsidR="004F42C8" w:rsidRPr="008F471C" w14:paraId="7DB22954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F2AD8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B518D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23:40:0402009:9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440B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б/н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3E36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3305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E8E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многоквартирного дома</w:t>
            </w:r>
          </w:p>
        </w:tc>
      </w:tr>
      <w:tr w:rsidR="004F42C8" w:rsidRPr="008F471C" w14:paraId="099FB310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870EE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12638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23:40:0402009:63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D7F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0B2E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296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B830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эксплуатации трансформаторной подстанции</w:t>
            </w:r>
          </w:p>
        </w:tc>
      </w:tr>
      <w:tr w:rsidR="004F42C8" w:rsidRPr="008F471C" w14:paraId="34192530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33C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FE6EE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23:40:0402009:11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B148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д. №2а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021C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345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C2D0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эксплуатации павильона "Вулканизация"</w:t>
            </w:r>
          </w:p>
        </w:tc>
      </w:tr>
      <w:tr w:rsidR="004F42C8" w:rsidRPr="008F471C" w14:paraId="7B7B5C6C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477A2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E497B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23:40:0000000:5780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5E66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4B47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3556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D0CA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НП/Среднеэтажная жилая застройка</w:t>
            </w:r>
          </w:p>
        </w:tc>
      </w:tr>
      <w:tr w:rsidR="004F42C8" w:rsidRPr="008F471C" w14:paraId="10A7066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5A1CE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D3E5D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23:40:0402009:12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E708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з/у 2А/1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F662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F875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магазина запчастей</w:t>
            </w:r>
          </w:p>
        </w:tc>
      </w:tr>
      <w:tr w:rsidR="004F42C8" w:rsidRPr="008F471C" w14:paraId="676DBCEA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D0D9B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FE6FF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23:40:0402008:35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DAFD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6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0621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1551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EE32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жилищного строительства</w:t>
            </w:r>
          </w:p>
        </w:tc>
      </w:tr>
      <w:tr w:rsidR="004F42C8" w:rsidRPr="008F471C" w14:paraId="722B6A48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5441B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2BD9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23:40:0402008:1542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108F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2299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724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2B73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НП/Обслуживание автотранспорта</w:t>
            </w:r>
          </w:p>
        </w:tc>
      </w:tr>
      <w:tr w:rsidR="004F42C8" w:rsidRPr="008F471C" w14:paraId="4442A26F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939EE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016FC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23:40:0402008:6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E8BD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4в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8F16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2055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строительства и эксплуатации гостиницы</w:t>
            </w:r>
          </w:p>
        </w:tc>
      </w:tr>
      <w:tr w:rsidR="004F42C8" w:rsidRPr="008F471C" w14:paraId="138C3D2D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E4408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4BA39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23:40:0402008:7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91C5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4б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FE96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AD59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</w:p>
          <w:p w14:paraId="231FBC6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Для размещения гостиницы</w:t>
            </w:r>
          </w:p>
        </w:tc>
      </w:tr>
      <w:tr w:rsidR="004F42C8" w:rsidRPr="008F471C" w14:paraId="11AA55D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394D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16CAC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23:40:0402008:588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2CC4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4а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4098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3000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D4C7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НП/многоэтажный многоквартирный жилой дом</w:t>
            </w:r>
          </w:p>
        </w:tc>
      </w:tr>
      <w:tr w:rsidR="004F42C8" w:rsidRPr="008F471C" w14:paraId="5F65C947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B8AA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2B39C" w14:textId="77777777" w:rsidR="004F42C8" w:rsidRPr="003B44F5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23:40:0402008:591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12F1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7F01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650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1F2A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благоустройства (для целей, не связанных со строительством)</w:t>
            </w:r>
          </w:p>
        </w:tc>
      </w:tr>
      <w:tr w:rsidR="004F42C8" w:rsidRPr="008F471C" w14:paraId="33F20695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78ADF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7844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highlight w:val="yellow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23:40:0000000:6942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B380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1CF2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16125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48D6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НП/отдых (рекреация)</w:t>
            </w:r>
          </w:p>
        </w:tc>
      </w:tr>
      <w:tr w:rsidR="004F42C8" w:rsidRPr="008F471C" w14:paraId="1614345F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4B55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DE77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highlight w:val="yellow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23:40:0402004:747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606D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д. 23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3A6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1753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684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строительства и эксплуатации аквапарка</w:t>
            </w:r>
          </w:p>
        </w:tc>
      </w:tr>
      <w:tr w:rsidR="004F42C8" w:rsidRPr="008F471C" w14:paraId="78797A34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9E12D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04BD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highlight w:val="yellow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23:40:0402004:1082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9944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A2B3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15122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9533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НП/Парки культуры и отдыха</w:t>
            </w:r>
          </w:p>
        </w:tc>
      </w:tr>
      <w:tr w:rsidR="004F42C8" w:rsidRPr="008F471C" w14:paraId="78402F9A" w14:textId="77777777" w:rsidTr="00B14FCB">
        <w:trPr>
          <w:trHeight w:val="20"/>
          <w:jc w:val="center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22363" w14:textId="77777777" w:rsidR="004F42C8" w:rsidRPr="008F471C" w:rsidRDefault="004F42C8" w:rsidP="004F42C8">
            <w:pPr>
              <w:numPr>
                <w:ilvl w:val="0"/>
                <w:numId w:val="28"/>
              </w:numPr>
              <w:tabs>
                <w:tab w:val="left" w:pos="2454"/>
              </w:tabs>
              <w:spacing w:line="100" w:lineRule="atLeast"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4689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FE1179">
              <w:rPr>
                <w:sz w:val="24"/>
                <w:szCs w:val="24"/>
                <w:lang w:eastAsia="ar-SA"/>
              </w:rPr>
              <w:t>23:40:0402007:322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BB6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FE1179">
              <w:rPr>
                <w:sz w:val="24"/>
                <w:szCs w:val="24"/>
                <w:lang w:eastAsia="ar-SA"/>
              </w:rPr>
              <w:t>Краснодарский край, г. Геленджик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B47F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5B29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НП/</w:t>
            </w:r>
            <w:r w:rsidRPr="00FE1179">
              <w:rPr>
                <w:sz w:val="24"/>
                <w:szCs w:val="24"/>
                <w:lang w:eastAsia="ar-SA"/>
              </w:rPr>
              <w:t>Благоустройство территории</w:t>
            </w:r>
          </w:p>
        </w:tc>
      </w:tr>
      <w:bookmarkEnd w:id="10"/>
    </w:tbl>
    <w:p w14:paraId="1252664E" w14:textId="77777777" w:rsidR="0081309A" w:rsidRPr="008F471C" w:rsidRDefault="0081309A" w:rsidP="0081309A">
      <w:pPr>
        <w:tabs>
          <w:tab w:val="left" w:pos="2454"/>
        </w:tabs>
        <w:spacing w:line="100" w:lineRule="atLeast"/>
        <w:ind w:left="284" w:right="284"/>
        <w:jc w:val="right"/>
        <w:rPr>
          <w:b/>
          <w:bCs/>
          <w:sz w:val="24"/>
          <w:szCs w:val="24"/>
          <w:lang w:eastAsia="ar-SA"/>
        </w:rPr>
      </w:pPr>
    </w:p>
    <w:p w14:paraId="1C4447A2" w14:textId="77777777" w:rsidR="0081309A" w:rsidRPr="008F471C" w:rsidRDefault="0081309A" w:rsidP="0081309A">
      <w:pPr>
        <w:rPr>
          <w:b/>
          <w:bCs/>
          <w:sz w:val="24"/>
          <w:szCs w:val="24"/>
          <w:lang w:eastAsia="ar-SA"/>
        </w:rPr>
      </w:pPr>
    </w:p>
    <w:p w14:paraId="027CCC3A" w14:textId="77777777" w:rsidR="0081309A" w:rsidRPr="008F471C" w:rsidRDefault="0081309A" w:rsidP="0081309A">
      <w:pPr>
        <w:tabs>
          <w:tab w:val="left" w:pos="2454"/>
        </w:tabs>
        <w:spacing w:line="100" w:lineRule="atLeast"/>
        <w:ind w:left="284" w:right="284"/>
        <w:jc w:val="right"/>
        <w:rPr>
          <w:b/>
          <w:bCs/>
          <w:sz w:val="24"/>
          <w:szCs w:val="24"/>
          <w:lang w:eastAsia="ar-SA"/>
        </w:rPr>
      </w:pPr>
      <w:r w:rsidRPr="008F471C">
        <w:rPr>
          <w:b/>
          <w:bCs/>
          <w:sz w:val="24"/>
          <w:szCs w:val="24"/>
          <w:lang w:eastAsia="ar-SA"/>
        </w:rPr>
        <w:t>Таблица 2.</w:t>
      </w:r>
    </w:p>
    <w:p w14:paraId="08B36D4B" w14:textId="77777777" w:rsidR="0081309A" w:rsidRPr="008F471C" w:rsidRDefault="0081309A" w:rsidP="0081309A">
      <w:pPr>
        <w:rPr>
          <w:b/>
          <w:bCs/>
          <w:sz w:val="24"/>
          <w:szCs w:val="24"/>
          <w:lang w:eastAsia="ar-SA"/>
        </w:rPr>
      </w:pPr>
    </w:p>
    <w:p w14:paraId="66748DC5" w14:textId="77777777" w:rsidR="0081309A" w:rsidRPr="008F471C" w:rsidRDefault="0081309A" w:rsidP="0081309A">
      <w:pPr>
        <w:tabs>
          <w:tab w:val="left" w:pos="2454"/>
        </w:tabs>
        <w:spacing w:line="100" w:lineRule="atLeast"/>
        <w:ind w:left="284" w:right="284"/>
        <w:rPr>
          <w:b/>
          <w:bCs/>
          <w:sz w:val="24"/>
          <w:szCs w:val="24"/>
          <w:lang w:eastAsia="ar-SA"/>
        </w:rPr>
      </w:pPr>
      <w:r w:rsidRPr="008F471C">
        <w:rPr>
          <w:b/>
          <w:bCs/>
          <w:sz w:val="24"/>
          <w:szCs w:val="24"/>
          <w:lang w:eastAsia="ar-SA"/>
        </w:rPr>
        <w:t>Земельные участки, принадлежащие Правообладателю (Правообладателям) на праве собственности.</w:t>
      </w:r>
    </w:p>
    <w:p w14:paraId="206F9FE4" w14:textId="77777777" w:rsidR="0081309A" w:rsidRPr="008F471C" w:rsidRDefault="0081309A" w:rsidP="0081309A">
      <w:pPr>
        <w:tabs>
          <w:tab w:val="left" w:pos="2454"/>
        </w:tabs>
        <w:spacing w:line="100" w:lineRule="atLeast"/>
        <w:ind w:left="284" w:right="284"/>
        <w:rPr>
          <w:b/>
          <w:bCs/>
          <w:sz w:val="24"/>
          <w:szCs w:val="24"/>
          <w:lang w:eastAsia="ar-SA"/>
        </w:rPr>
      </w:pPr>
    </w:p>
    <w:tbl>
      <w:tblPr>
        <w:tblW w:w="4972" w:type="pct"/>
        <w:jc w:val="center"/>
        <w:tblLook w:val="0000" w:firstRow="0" w:lastRow="0" w:firstColumn="0" w:lastColumn="0" w:noHBand="0" w:noVBand="0"/>
      </w:tblPr>
      <w:tblGrid>
        <w:gridCol w:w="845"/>
        <w:gridCol w:w="2868"/>
        <w:gridCol w:w="2733"/>
        <w:gridCol w:w="1521"/>
        <w:gridCol w:w="2313"/>
      </w:tblGrid>
      <w:tr w:rsidR="004F42C8" w:rsidRPr="008F471C" w14:paraId="5503BBF1" w14:textId="77777777" w:rsidTr="00B14FCB">
        <w:trPr>
          <w:trHeight w:val="276"/>
          <w:tblHeader/>
          <w:jc w:val="center"/>
        </w:trPr>
        <w:tc>
          <w:tcPr>
            <w:tcW w:w="4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22A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bookmarkStart w:id="11" w:name="_Hlk160492074"/>
            <w:r w:rsidRPr="008F471C">
              <w:rPr>
                <w:sz w:val="24"/>
                <w:szCs w:val="24"/>
                <w:lang w:eastAsia="ar-SA"/>
              </w:rPr>
              <w:t>N п/п</w:t>
            </w:r>
          </w:p>
        </w:tc>
        <w:tc>
          <w:tcPr>
            <w:tcW w:w="13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4CE5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Кадастровый номер</w:t>
            </w:r>
          </w:p>
        </w:tc>
        <w:tc>
          <w:tcPr>
            <w:tcW w:w="13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CBFB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Местонахождения/адрес участка</w:t>
            </w:r>
          </w:p>
        </w:tc>
        <w:tc>
          <w:tcPr>
            <w:tcW w:w="7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4913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Площадь участка,</w:t>
            </w:r>
          </w:p>
          <w:p w14:paraId="66D41BB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кв. м</w:t>
            </w:r>
          </w:p>
        </w:tc>
        <w:tc>
          <w:tcPr>
            <w:tcW w:w="11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7780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Категория/</w:t>
            </w:r>
            <w:r w:rsidRPr="008F471C">
              <w:rPr>
                <w:sz w:val="24"/>
                <w:szCs w:val="24"/>
                <w:lang w:eastAsia="ar-SA"/>
              </w:rPr>
              <w:br/>
              <w:t>ВРИ</w:t>
            </w:r>
          </w:p>
        </w:tc>
      </w:tr>
      <w:tr w:rsidR="004F42C8" w:rsidRPr="008F471C" w14:paraId="3D852F00" w14:textId="77777777" w:rsidTr="00B14FCB">
        <w:trPr>
          <w:trHeight w:val="276"/>
          <w:tblHeader/>
          <w:jc w:val="center"/>
        </w:trPr>
        <w:tc>
          <w:tcPr>
            <w:tcW w:w="4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DF6E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4BF8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5455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1C82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8B78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F42C8" w:rsidRPr="008F471C" w14:paraId="221F5360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8E9FE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58AB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color w:val="000000"/>
                <w:sz w:val="24"/>
                <w:szCs w:val="24"/>
              </w:rPr>
              <w:t>23:40:0402008:2251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684D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</w:rPr>
              <w:t>г. Геленджик, проспект Геленджикский, з/у 173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2EC18" w14:textId="77777777" w:rsidR="004F42C8" w:rsidRPr="008F471C" w:rsidRDefault="004F42C8" w:rsidP="00B14FC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8F471C">
              <w:rPr>
                <w:color w:val="000000"/>
                <w:sz w:val="24"/>
                <w:szCs w:val="24"/>
              </w:rPr>
              <w:t>16988</w:t>
            </w:r>
          </w:p>
          <w:p w14:paraId="68C8333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12D9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</w:rPr>
              <w:t>НП/Объекты культурно-досуговой деятельности</w:t>
            </w:r>
          </w:p>
        </w:tc>
      </w:tr>
      <w:tr w:rsidR="004F42C8" w:rsidRPr="008F471C" w14:paraId="2522897B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E48F7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2035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color w:val="000000"/>
                <w:sz w:val="24"/>
                <w:szCs w:val="24"/>
              </w:rPr>
              <w:t>23:40:0402008:1700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6479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</w:rPr>
              <w:t>г. Геленджик, ул. Туристическая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54DCA" w14:textId="77777777" w:rsidR="004F42C8" w:rsidRPr="008F471C" w:rsidRDefault="004F42C8" w:rsidP="00B14FC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8F471C">
              <w:rPr>
                <w:color w:val="000000"/>
                <w:sz w:val="24"/>
                <w:szCs w:val="24"/>
              </w:rPr>
              <w:t>21021</w:t>
            </w:r>
          </w:p>
          <w:p w14:paraId="1506015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F5BD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</w:rPr>
              <w:t>НП/для размещения домов многоэтажной жилой застройки с помещениями торговли и сферы услуг</w:t>
            </w:r>
          </w:p>
        </w:tc>
      </w:tr>
      <w:tr w:rsidR="004F42C8" w:rsidRPr="008F471C" w14:paraId="22BE5F8B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0EB05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4EAE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color w:val="000000"/>
                <w:sz w:val="24"/>
                <w:szCs w:val="24"/>
              </w:rPr>
              <w:t>23:40:0402008:1701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49E6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</w:rPr>
              <w:t>г. Геленджик, ул. Туристическая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D79E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</w:rPr>
              <w:t>2379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AA4B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</w:rPr>
              <w:t>НП/Земельные участки прочих мест для проживания</w:t>
            </w:r>
          </w:p>
        </w:tc>
      </w:tr>
      <w:tr w:rsidR="004F42C8" w:rsidRPr="008F471C" w14:paraId="34E48F87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42797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FD2B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23:40:0402008:24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4019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167-а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EA7E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1141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CD21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НП/Земельные участки прочих мест для проживания, среднеэтажная жилая застройка и общественное питание</w:t>
            </w:r>
          </w:p>
        </w:tc>
      </w:tr>
      <w:tr w:rsidR="004F42C8" w:rsidRPr="008F471C" w14:paraId="25F74520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2F959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493D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23:40:0402008:27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9588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на земельном участке расположен объект недвижимости, 167е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62BA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676C5" w14:textId="77777777" w:rsidR="004F42C8" w:rsidRPr="008F471C" w:rsidRDefault="004F42C8" w:rsidP="00B14FC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471C">
              <w:rPr>
                <w:sz w:val="24"/>
                <w:szCs w:val="24"/>
              </w:rPr>
              <w:t>НП/Для индивидуального жилищного строительства, блокированная жилая застройка</w:t>
            </w:r>
          </w:p>
        </w:tc>
      </w:tr>
      <w:tr w:rsidR="004F42C8" w:rsidRPr="008F471C" w14:paraId="0F3DD750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3A323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62644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23:40:0402008:18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6F38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проспект Геленджикский, 167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8EF9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674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D19A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 xml:space="preserve">НП/Для индивидуального </w:t>
            </w:r>
            <w:r w:rsidRPr="008F471C">
              <w:rPr>
                <w:sz w:val="24"/>
                <w:szCs w:val="24"/>
                <w:lang w:eastAsia="ar-SA"/>
              </w:rPr>
              <w:lastRenderedPageBreak/>
              <w:t>жилищного строительства</w:t>
            </w:r>
          </w:p>
        </w:tc>
      </w:tr>
      <w:tr w:rsidR="004F42C8" w:rsidRPr="008F471C" w14:paraId="633923B1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9E204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0980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23:40:0402008:25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4556D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167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E022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4630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эксплуатации многоквартирного дома</w:t>
            </w:r>
          </w:p>
        </w:tc>
      </w:tr>
      <w:tr w:rsidR="004F42C8" w:rsidRPr="008F471C" w14:paraId="2E12277A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B3710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C1AA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3B44F5">
              <w:rPr>
                <w:sz w:val="24"/>
                <w:szCs w:val="24"/>
                <w:lang w:eastAsia="ar-SA"/>
              </w:rPr>
              <w:t>23:40:0402008:36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819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167д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245A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496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8124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эксплуатации многоквартирного жилого дома</w:t>
            </w:r>
          </w:p>
        </w:tc>
      </w:tr>
      <w:tr w:rsidR="004F42C8" w:rsidRPr="008F471C" w14:paraId="366668C9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14C90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2F09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23:40:0402008:19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17F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проспект Геленджикский, 167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443C7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9113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индивидуального жилищного строительства</w:t>
            </w:r>
          </w:p>
        </w:tc>
      </w:tr>
      <w:tr w:rsidR="004F42C8" w:rsidRPr="008F471C" w14:paraId="73BCAAE4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EBFE3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42B46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23:40:0402008:2192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D050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167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6CD4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D568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личного подсобного хозяйства (приусадебный земельный участок)</w:t>
            </w:r>
          </w:p>
        </w:tc>
      </w:tr>
      <w:tr w:rsidR="004F42C8" w:rsidRPr="008F471C" w14:paraId="64E3B9CD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4DBB9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E1B7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23:40:0402008:2191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0036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FBE1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B73BC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  <w:r w:rsidRPr="008F471C">
              <w:t xml:space="preserve"> </w:t>
            </w:r>
            <w:r w:rsidRPr="008F471C">
              <w:rPr>
                <w:sz w:val="24"/>
                <w:szCs w:val="24"/>
                <w:lang w:eastAsia="ar-SA"/>
              </w:rPr>
              <w:t>Для личного подсобного хозяйства (приусадебный земельный участок)</w:t>
            </w:r>
          </w:p>
        </w:tc>
      </w:tr>
      <w:tr w:rsidR="004F42C8" w:rsidRPr="008F471C" w14:paraId="0903D8D1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EAC2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9BC9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23:40:0402008:823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3C0F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167в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ED011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1248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НП/Земельные участки для размещения объектов индивидуального жилищного строительства</w:t>
            </w:r>
          </w:p>
        </w:tc>
      </w:tr>
      <w:tr w:rsidR="004F42C8" w:rsidRPr="008F471C" w14:paraId="5962612F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881D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FB79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23:40:0402008:592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3343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Луначарского, б/н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5D37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ED87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размещения объекта индивидуального жилищного строительства</w:t>
            </w:r>
          </w:p>
        </w:tc>
      </w:tr>
      <w:tr w:rsidR="004F42C8" w:rsidRPr="008F471C" w14:paraId="59882115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724C3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A1AC5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23:40:0402008:34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1A77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6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19CE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19168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C1CC3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жилищного строительства</w:t>
            </w:r>
          </w:p>
        </w:tc>
      </w:tr>
      <w:tr w:rsidR="004F42C8" w:rsidRPr="008F471C" w14:paraId="6C700A3A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9FDF7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0D6AE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23:40:0402008:13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8A4E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Геленджик, ул. Туристическая, б/н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B2E00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0880B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НП/Для индивидуального жилищного строительства</w:t>
            </w:r>
          </w:p>
        </w:tc>
      </w:tr>
      <w:tr w:rsidR="004F42C8" w:rsidRPr="008F471C" w14:paraId="56304A50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5330E" w14:textId="77777777" w:rsidR="004F42C8" w:rsidRPr="008F471C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46DC9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23:40:0402008:2160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49FB8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г. Геленджик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03EAA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1448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10462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НП/</w:t>
            </w:r>
          </w:p>
          <w:p w14:paraId="5E21EA8F" w14:textId="77777777" w:rsidR="004F42C8" w:rsidRPr="008F471C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8F471C">
              <w:rPr>
                <w:sz w:val="24"/>
                <w:szCs w:val="24"/>
                <w:lang w:eastAsia="ar-SA"/>
              </w:rPr>
              <w:t>для индивидуального жилищного строительства</w:t>
            </w:r>
          </w:p>
        </w:tc>
      </w:tr>
      <w:tr w:rsidR="004F42C8" w14:paraId="7E019E0D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FBB27" w14:textId="77777777" w:rsidR="004F42C8" w:rsidRPr="00C04E6A" w:rsidRDefault="004F42C8" w:rsidP="004F42C8">
            <w:pPr>
              <w:pStyle w:val="ac"/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ind w:left="630" w:right="-510" w:hanging="7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12" w:name="_Hlk159855156"/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B83B6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082EFA">
              <w:rPr>
                <w:sz w:val="24"/>
                <w:szCs w:val="24"/>
                <w:lang w:eastAsia="ar-SA"/>
              </w:rPr>
              <w:t>23:40:0402004:747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8ADF8" w14:textId="77777777" w:rsidR="004F42C8" w:rsidRPr="00082EFA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C04E6A">
              <w:rPr>
                <w:sz w:val="24"/>
                <w:szCs w:val="24"/>
                <w:lang w:eastAsia="ar-SA"/>
              </w:rPr>
              <w:t> г. Геленджик, ул. Туристическая, д. 23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6B632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1753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8715C" w14:textId="77777777" w:rsidR="004F42C8" w:rsidRPr="00082EFA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082EFA">
              <w:rPr>
                <w:sz w:val="24"/>
                <w:szCs w:val="24"/>
                <w:lang w:eastAsia="ar-SA"/>
              </w:rPr>
              <w:t xml:space="preserve">НП/земельные участки </w:t>
            </w:r>
            <w:r>
              <w:rPr>
                <w:sz w:val="24"/>
                <w:szCs w:val="24"/>
                <w:lang w:eastAsia="ar-SA"/>
              </w:rPr>
              <w:t>д</w:t>
            </w:r>
            <w:r w:rsidRPr="00C04E6A">
              <w:rPr>
                <w:sz w:val="24"/>
                <w:szCs w:val="24"/>
                <w:lang w:eastAsia="ar-SA"/>
              </w:rPr>
              <w:t xml:space="preserve">ля </w:t>
            </w:r>
            <w:r w:rsidRPr="00C04E6A">
              <w:rPr>
                <w:sz w:val="24"/>
                <w:szCs w:val="24"/>
                <w:lang w:eastAsia="ar-SA"/>
              </w:rPr>
              <w:lastRenderedPageBreak/>
              <w:t>строительства и эксплуатации аквапарка</w:t>
            </w:r>
          </w:p>
        </w:tc>
      </w:tr>
      <w:bookmarkEnd w:id="12"/>
      <w:tr w:rsidR="004F42C8" w14:paraId="01F120A1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94B71" w14:textId="77777777" w:rsidR="004F42C8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ind w:left="630" w:right="-510" w:hanging="74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FE520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082EFA">
              <w:rPr>
                <w:sz w:val="24"/>
                <w:szCs w:val="24"/>
                <w:lang w:eastAsia="ar-SA"/>
              </w:rPr>
              <w:t>23:40:0402004:748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5C381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C04E6A">
              <w:rPr>
                <w:sz w:val="24"/>
                <w:szCs w:val="24"/>
                <w:lang w:eastAsia="ar-SA"/>
              </w:rPr>
              <w:t> г. Геленджик, ул. Туристическая, д. 23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A259F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120785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224F8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082EFA">
              <w:rPr>
                <w:sz w:val="24"/>
                <w:szCs w:val="24"/>
                <w:lang w:eastAsia="ar-SA"/>
              </w:rPr>
              <w:t>НП/земельные участки для строительства и эксплуатации аквапарка</w:t>
            </w:r>
          </w:p>
        </w:tc>
      </w:tr>
      <w:tr w:rsidR="004F42C8" w14:paraId="5CE6CEC0" w14:textId="77777777" w:rsidTr="00B14FCB">
        <w:trPr>
          <w:trHeight w:val="20"/>
          <w:jc w:val="center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D6E7F" w14:textId="77777777" w:rsidR="004F42C8" w:rsidRDefault="004F42C8" w:rsidP="004F42C8">
            <w:pPr>
              <w:numPr>
                <w:ilvl w:val="0"/>
                <w:numId w:val="44"/>
              </w:numPr>
              <w:tabs>
                <w:tab w:val="left" w:pos="2454"/>
              </w:tabs>
              <w:spacing w:line="100" w:lineRule="atLeast"/>
              <w:ind w:left="630" w:right="-510" w:hanging="74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4C5D8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082EFA">
              <w:rPr>
                <w:sz w:val="24"/>
                <w:szCs w:val="24"/>
                <w:lang w:eastAsia="ar-SA"/>
              </w:rPr>
              <w:t>23:40:0402004:1081</w:t>
            </w:r>
          </w:p>
        </w:tc>
        <w:tc>
          <w:tcPr>
            <w:tcW w:w="1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D9CB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C04E6A">
              <w:rPr>
                <w:sz w:val="24"/>
                <w:szCs w:val="24"/>
                <w:lang w:eastAsia="ar-SA"/>
              </w:rPr>
              <w:t>г. Геленджик, ул. Туристическая, д. 23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E10EC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6962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BEED9" w14:textId="77777777" w:rsidR="004F42C8" w:rsidRDefault="004F42C8" w:rsidP="00B14FCB">
            <w:pPr>
              <w:tabs>
                <w:tab w:val="left" w:pos="2454"/>
              </w:tabs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НП/для общего пользования водными объектами </w:t>
            </w:r>
          </w:p>
        </w:tc>
      </w:tr>
      <w:bookmarkEnd w:id="11"/>
    </w:tbl>
    <w:p w14:paraId="0696DCC2" w14:textId="77777777" w:rsidR="0081309A" w:rsidRDefault="0081309A" w:rsidP="0081309A">
      <w:pPr>
        <w:tabs>
          <w:tab w:val="left" w:pos="2454"/>
        </w:tabs>
        <w:spacing w:line="100" w:lineRule="atLeast"/>
        <w:ind w:left="284" w:right="284"/>
        <w:rPr>
          <w:sz w:val="24"/>
          <w:szCs w:val="24"/>
          <w:lang w:eastAsia="ar-SA"/>
        </w:rPr>
      </w:pPr>
    </w:p>
    <w:p w14:paraId="5C94B9A8" w14:textId="4BBBEE24" w:rsidR="0081309A" w:rsidRPr="005E46BC" w:rsidRDefault="0081309A" w:rsidP="0081309A">
      <w:pPr>
        <w:tabs>
          <w:tab w:val="left" w:pos="2454"/>
        </w:tabs>
        <w:spacing w:line="100" w:lineRule="atLeast"/>
        <w:ind w:left="284" w:right="284" w:firstLine="709"/>
        <w:rPr>
          <w:sz w:val="24"/>
          <w:szCs w:val="24"/>
          <w:lang w:eastAsia="ar-SA"/>
        </w:rPr>
      </w:pPr>
      <w:r w:rsidRPr="008F471C">
        <w:rPr>
          <w:sz w:val="24"/>
          <w:szCs w:val="24"/>
          <w:lang w:eastAsia="ar-SA"/>
        </w:rPr>
        <w:t xml:space="preserve">Общая площадь территории, в отношении которой ведется </w:t>
      </w:r>
      <w:r w:rsidRPr="005E46BC">
        <w:rPr>
          <w:sz w:val="24"/>
          <w:szCs w:val="24"/>
          <w:lang w:eastAsia="ar-SA"/>
        </w:rPr>
        <w:t xml:space="preserve">проектирование </w:t>
      </w:r>
      <w:r w:rsidR="004F42C8">
        <w:rPr>
          <w:sz w:val="24"/>
          <w:szCs w:val="24"/>
          <w:lang w:eastAsia="ar-SA"/>
        </w:rPr>
        <w:t>1</w:t>
      </w:r>
      <w:r w:rsidR="00CA4161">
        <w:rPr>
          <w:sz w:val="24"/>
          <w:szCs w:val="24"/>
          <w:lang w:eastAsia="ar-SA"/>
        </w:rPr>
        <w:t>11</w:t>
      </w:r>
      <w:r w:rsidRPr="005E46BC">
        <w:rPr>
          <w:sz w:val="24"/>
          <w:szCs w:val="24"/>
          <w:lang w:eastAsia="ar-SA"/>
        </w:rPr>
        <w:t>,4 га.</w:t>
      </w:r>
    </w:p>
    <w:p w14:paraId="036EBBD9" w14:textId="4F2C24F2" w:rsidR="00696ACE" w:rsidRPr="00EA112C" w:rsidRDefault="00696ACE" w:rsidP="00761A81">
      <w:pPr>
        <w:tabs>
          <w:tab w:val="left" w:pos="2454"/>
        </w:tabs>
        <w:spacing w:line="100" w:lineRule="atLeast"/>
        <w:ind w:right="284"/>
        <w:jc w:val="both"/>
        <w:rPr>
          <w:sz w:val="24"/>
          <w:szCs w:val="24"/>
          <w:lang w:eastAsia="ar-SA"/>
        </w:rPr>
      </w:pPr>
    </w:p>
    <w:p w14:paraId="4A291AA5" w14:textId="77777777" w:rsidR="00696ACE" w:rsidRPr="00EA112C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25F0093B" w14:textId="4C896BBB" w:rsidR="00696ACE" w:rsidRPr="00EA112C" w:rsidRDefault="00696ACE" w:rsidP="001E3CC7">
      <w:pPr>
        <w:tabs>
          <w:tab w:val="left" w:pos="2454"/>
        </w:tabs>
        <w:spacing w:line="100" w:lineRule="atLeast"/>
        <w:ind w:left="284" w:right="284" w:firstLine="425"/>
        <w:jc w:val="both"/>
        <w:rPr>
          <w:b/>
          <w:bCs/>
          <w:sz w:val="24"/>
          <w:szCs w:val="24"/>
          <w:lang w:eastAsia="ar-SA"/>
        </w:rPr>
      </w:pPr>
      <w:r w:rsidRPr="00EA112C">
        <w:rPr>
          <w:b/>
          <w:bCs/>
          <w:sz w:val="24"/>
          <w:szCs w:val="24"/>
          <w:lang w:eastAsia="ar-SA"/>
        </w:rPr>
        <w:t xml:space="preserve">2.2. </w:t>
      </w:r>
      <w:r w:rsidR="00761A81" w:rsidRPr="00761A81">
        <w:rPr>
          <w:b/>
          <w:bCs/>
          <w:sz w:val="24"/>
          <w:szCs w:val="24"/>
          <w:lang w:eastAsia="ar-SA"/>
        </w:rPr>
        <w:t>Характеристика территории в соответствии с Правилами землепользования</w:t>
      </w:r>
      <w:r w:rsidR="001E3CC7">
        <w:rPr>
          <w:b/>
          <w:bCs/>
          <w:sz w:val="24"/>
          <w:szCs w:val="24"/>
          <w:lang w:eastAsia="ar-SA"/>
        </w:rPr>
        <w:t xml:space="preserve"> </w:t>
      </w:r>
      <w:r w:rsidR="00761A81" w:rsidRPr="00761A81">
        <w:rPr>
          <w:b/>
          <w:bCs/>
          <w:sz w:val="24"/>
          <w:szCs w:val="24"/>
          <w:lang w:eastAsia="ar-SA"/>
        </w:rPr>
        <w:t>и застройк</w:t>
      </w:r>
      <w:r w:rsidR="00761A81">
        <w:rPr>
          <w:b/>
          <w:bCs/>
          <w:sz w:val="24"/>
          <w:szCs w:val="24"/>
          <w:lang w:eastAsia="ar-SA"/>
        </w:rPr>
        <w:t>и</w:t>
      </w:r>
      <w:r w:rsidRPr="00EA112C">
        <w:rPr>
          <w:b/>
          <w:bCs/>
          <w:sz w:val="24"/>
          <w:szCs w:val="24"/>
          <w:lang w:eastAsia="ar-SA"/>
        </w:rPr>
        <w:t>.</w:t>
      </w:r>
    </w:p>
    <w:p w14:paraId="2D183504" w14:textId="77777777" w:rsidR="00761A81" w:rsidRPr="000A4467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0A4467">
        <w:rPr>
          <w:sz w:val="24"/>
          <w:szCs w:val="24"/>
          <w:lang w:eastAsia="ar-SA"/>
        </w:rPr>
        <w:t xml:space="preserve">В соответствии со схемой градостроительного зонирования Правил землепользования и застройки муниципального образования город-курорт Геленджик, в территорию </w:t>
      </w:r>
      <w:r>
        <w:rPr>
          <w:sz w:val="24"/>
          <w:szCs w:val="24"/>
          <w:lang w:eastAsia="ar-SA"/>
        </w:rPr>
        <w:t>п</w:t>
      </w:r>
      <w:r w:rsidRPr="000A4467">
        <w:rPr>
          <w:sz w:val="24"/>
          <w:szCs w:val="24"/>
          <w:lang w:eastAsia="ar-SA"/>
        </w:rPr>
        <w:t>роектирования входят:</w:t>
      </w:r>
    </w:p>
    <w:p w14:paraId="14B6A024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>Р2 – зона озеленения территории общего пользования (лесопарки, парки, сады, скверы, бульвары, городские леса).</w:t>
      </w:r>
    </w:p>
    <w:p w14:paraId="3D2A35B5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 xml:space="preserve"> Р2.2 – зона озелененных территорий общего пользования с возможностью размещения объектов социального назначения.</w:t>
      </w:r>
    </w:p>
    <w:p w14:paraId="175B362D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 xml:space="preserve"> Р3 – зона отдыха.</w:t>
      </w:r>
    </w:p>
    <w:p w14:paraId="213A1286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 xml:space="preserve"> Р4 – курортная зона</w:t>
      </w:r>
    </w:p>
    <w:p w14:paraId="4BE55EAB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 xml:space="preserve"> ОД</w:t>
      </w:r>
      <w:r>
        <w:rPr>
          <w:sz w:val="24"/>
          <w:szCs w:val="24"/>
          <w:lang w:eastAsia="ar-SA"/>
        </w:rPr>
        <w:t>1</w:t>
      </w:r>
      <w:r w:rsidRPr="0035392A">
        <w:rPr>
          <w:sz w:val="24"/>
          <w:szCs w:val="24"/>
          <w:lang w:eastAsia="ar-SA"/>
        </w:rPr>
        <w:t xml:space="preserve"> – многофункциональная общественно-деловая зона.</w:t>
      </w:r>
    </w:p>
    <w:p w14:paraId="396DA49B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 xml:space="preserve"> ОД2 – зона специализированной общественной застройки.</w:t>
      </w:r>
    </w:p>
    <w:p w14:paraId="3E50AA05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>ОД2.2 – зона специализированной общественной застройки с возможностью размещения объектов спортивного назначения.</w:t>
      </w:r>
    </w:p>
    <w:p w14:paraId="3797683F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>Ж2 – зона застройки малоэтажными жилыми домами</w:t>
      </w:r>
    </w:p>
    <w:p w14:paraId="4686F7FA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>Ж3 – зона застройки среднеэтажными жилыми домами</w:t>
      </w:r>
    </w:p>
    <w:p w14:paraId="42E40969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>Ж4 – зона застройки многоэтажными жилыми домами</w:t>
      </w:r>
    </w:p>
    <w:p w14:paraId="4149E7F2" w14:textId="77777777" w:rsidR="00761A81" w:rsidRPr="0035392A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lang w:eastAsia="ar-SA"/>
        </w:rPr>
      </w:pPr>
      <w:r w:rsidRPr="0035392A">
        <w:rPr>
          <w:sz w:val="24"/>
          <w:szCs w:val="24"/>
          <w:lang w:eastAsia="ar-SA"/>
        </w:rPr>
        <w:t>И – зона инженерной инфраструктуры</w:t>
      </w:r>
    </w:p>
    <w:p w14:paraId="4B5410D8" w14:textId="77777777" w:rsidR="00761A81" w:rsidRPr="008F471C" w:rsidRDefault="00761A81" w:rsidP="00761A81">
      <w:pPr>
        <w:tabs>
          <w:tab w:val="left" w:pos="2454"/>
        </w:tabs>
        <w:spacing w:line="100" w:lineRule="atLeast"/>
        <w:ind w:left="284" w:right="284" w:firstLine="425"/>
        <w:jc w:val="both"/>
        <w:rPr>
          <w:sz w:val="24"/>
          <w:szCs w:val="24"/>
          <w:highlight w:val="yellow"/>
          <w:lang w:eastAsia="ar-SA"/>
        </w:rPr>
      </w:pPr>
      <w:r w:rsidRPr="0035392A">
        <w:rPr>
          <w:sz w:val="24"/>
          <w:szCs w:val="24"/>
          <w:lang w:eastAsia="ar-SA"/>
        </w:rPr>
        <w:t>Т – зона транспортной инфраструктуры.</w:t>
      </w:r>
    </w:p>
    <w:p w14:paraId="398331F4" w14:textId="41D40F9F" w:rsidR="00696ACE" w:rsidRDefault="00696ACE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7F68192E" w14:textId="201CFE1D" w:rsidR="00761A81" w:rsidRDefault="00761A8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134D5396" w14:textId="0489A1DB" w:rsidR="00761A81" w:rsidRDefault="00761A8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2F12FE5D" w14:textId="34AC87C7" w:rsidR="00761A81" w:rsidRDefault="00761A8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59E1A23A" w14:textId="234B483B" w:rsidR="00761A81" w:rsidRDefault="00761A8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1A1EC485" w14:textId="5A3CB158" w:rsidR="00CA4161" w:rsidRDefault="00CA416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656C73E1" w14:textId="66FA2CD8" w:rsidR="00CA4161" w:rsidRDefault="00CA416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26974039" w14:textId="6F1D26E2" w:rsidR="00CA4161" w:rsidRDefault="00CA416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4C699560" w14:textId="140CF904" w:rsidR="00CA4161" w:rsidRDefault="00CA416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50B9D436" w14:textId="1FFC2D9F" w:rsidR="00CA4161" w:rsidRDefault="00CA416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286EF5D2" w14:textId="0AF26602" w:rsidR="00CA4161" w:rsidRDefault="00CA416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1040145A" w14:textId="1F2194E7" w:rsidR="00CA4161" w:rsidRDefault="00CA416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665A2EDE" w14:textId="77777777" w:rsidR="00CA4161" w:rsidRDefault="00CA416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3A8D16F6" w14:textId="5E482A9A" w:rsidR="00761A81" w:rsidRDefault="00761A81" w:rsidP="00696ACE">
      <w:pPr>
        <w:tabs>
          <w:tab w:val="left" w:pos="2454"/>
        </w:tabs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</w:p>
    <w:p w14:paraId="705CE687" w14:textId="6F0CBA22" w:rsidR="00761A81" w:rsidRDefault="00761A81" w:rsidP="00761A81">
      <w:pPr>
        <w:tabs>
          <w:tab w:val="left" w:pos="2454"/>
        </w:tabs>
        <w:spacing w:line="100" w:lineRule="atLeast"/>
        <w:ind w:left="284" w:right="284" w:firstLine="709"/>
        <w:jc w:val="center"/>
        <w:rPr>
          <w:sz w:val="24"/>
          <w:szCs w:val="24"/>
          <w:u w:val="single"/>
          <w:lang w:eastAsia="ar-SA"/>
        </w:rPr>
      </w:pPr>
      <w:r w:rsidRPr="00761A81">
        <w:rPr>
          <w:sz w:val="24"/>
          <w:szCs w:val="24"/>
          <w:u w:val="single"/>
          <w:lang w:eastAsia="ar-SA"/>
        </w:rPr>
        <w:lastRenderedPageBreak/>
        <w:t>Фрагмент карты градостроительного зонирования.</w:t>
      </w:r>
    </w:p>
    <w:p w14:paraId="564D8EAE" w14:textId="3FDA13A3" w:rsidR="00761A81" w:rsidRDefault="00761A81" w:rsidP="00761A81">
      <w:pPr>
        <w:tabs>
          <w:tab w:val="left" w:pos="2454"/>
        </w:tabs>
        <w:spacing w:line="100" w:lineRule="atLeast"/>
        <w:ind w:left="284" w:right="284" w:firstLine="709"/>
        <w:jc w:val="center"/>
        <w:rPr>
          <w:sz w:val="24"/>
          <w:szCs w:val="24"/>
          <w:u w:val="single"/>
          <w:lang w:eastAsia="ar-SA"/>
        </w:rPr>
      </w:pP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10054"/>
      </w:tblGrid>
      <w:tr w:rsidR="00761A81" w14:paraId="06B3688E" w14:textId="77777777" w:rsidTr="00761A81">
        <w:tc>
          <w:tcPr>
            <w:tcW w:w="10338" w:type="dxa"/>
          </w:tcPr>
          <w:p w14:paraId="2924E008" w14:textId="0B215340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18837600" wp14:editId="065296E0">
                  <wp:extent cx="5340624" cy="58486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624" cy="584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81" w14:paraId="4E17C7F6" w14:textId="77777777" w:rsidTr="00761A81">
        <w:tc>
          <w:tcPr>
            <w:tcW w:w="10338" w:type="dxa"/>
          </w:tcPr>
          <w:p w14:paraId="2EDE691A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3431AB32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4B28E880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3EE67060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1FE14088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72BA8628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305C322C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75002248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1A4182E4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50F09C0E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040DE364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6F4BB4E2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38509B1E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3B0C2B96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58DC2321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460A226E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73C13DFF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34059A29" w14:textId="5322A92E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  <w:r>
              <w:rPr>
                <w:sz w:val="24"/>
                <w:szCs w:val="24"/>
                <w:u w:val="single"/>
                <w:lang w:eastAsia="ar-SA"/>
              </w:rPr>
              <w:lastRenderedPageBreak/>
              <w:t>Условные обозначения.</w:t>
            </w:r>
          </w:p>
          <w:p w14:paraId="48FC1075" w14:textId="77777777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</w:p>
          <w:p w14:paraId="2BBEB44D" w14:textId="40E186D6" w:rsidR="00761A81" w:rsidRDefault="00761A81" w:rsidP="00761A81">
            <w:pPr>
              <w:tabs>
                <w:tab w:val="left" w:pos="2454"/>
              </w:tabs>
              <w:spacing w:line="100" w:lineRule="atLeast"/>
              <w:ind w:right="284"/>
              <w:jc w:val="center"/>
              <w:rPr>
                <w:sz w:val="24"/>
                <w:szCs w:val="24"/>
                <w:u w:val="single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26FE9370" wp14:editId="0F6B0569">
                  <wp:extent cx="4280120" cy="4280120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120" cy="428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01A93" w14:textId="77777777" w:rsidR="00761A81" w:rsidRPr="00761A81" w:rsidRDefault="00761A81" w:rsidP="00761A81">
      <w:pPr>
        <w:tabs>
          <w:tab w:val="left" w:pos="2454"/>
        </w:tabs>
        <w:spacing w:line="100" w:lineRule="atLeast"/>
        <w:ind w:left="284" w:right="284" w:firstLine="709"/>
        <w:jc w:val="center"/>
        <w:rPr>
          <w:sz w:val="24"/>
          <w:szCs w:val="24"/>
          <w:u w:val="single"/>
          <w:lang w:eastAsia="ar-SA"/>
        </w:rPr>
      </w:pPr>
    </w:p>
    <w:p w14:paraId="02CF974F" w14:textId="41855940" w:rsidR="00696ACE" w:rsidRPr="00EA112C" w:rsidRDefault="00696ACE" w:rsidP="00696ACE">
      <w:pPr>
        <w:tabs>
          <w:tab w:val="left" w:pos="2454"/>
        </w:tabs>
        <w:spacing w:line="100" w:lineRule="atLeast"/>
        <w:ind w:left="284" w:right="284"/>
        <w:rPr>
          <w:b/>
          <w:bCs/>
          <w:sz w:val="24"/>
          <w:szCs w:val="24"/>
          <w:lang w:eastAsia="ar-SA"/>
        </w:rPr>
      </w:pPr>
    </w:p>
    <w:p w14:paraId="3A78903A" w14:textId="76350D1D" w:rsidR="0008584A" w:rsidRPr="00EA112C" w:rsidRDefault="00CD0CDB" w:rsidP="005D707F">
      <w:pPr>
        <w:pStyle w:val="3"/>
        <w:ind w:left="426" w:firstLine="0"/>
        <w:jc w:val="center"/>
        <w:rPr>
          <w:b/>
          <w:szCs w:val="24"/>
          <w:u w:val="single"/>
          <w:lang w:eastAsia="ar-SA"/>
        </w:rPr>
      </w:pPr>
      <w:bookmarkStart w:id="13" w:name="_Toc158254371"/>
      <w:r w:rsidRPr="00EA112C">
        <w:rPr>
          <w:b/>
          <w:szCs w:val="24"/>
          <w:u w:val="single"/>
          <w:lang w:eastAsia="ar-SA"/>
        </w:rPr>
        <w:t xml:space="preserve">3. </w:t>
      </w:r>
      <w:r w:rsidR="0033047D" w:rsidRPr="0033047D">
        <w:rPr>
          <w:b/>
          <w:szCs w:val="24"/>
          <w:u w:val="single"/>
          <w:lang w:eastAsia="ar-SA"/>
        </w:rPr>
        <w:t xml:space="preserve">Обоснование определения местоположения границ уточняемых земельных участков </w:t>
      </w:r>
      <w:r w:rsidR="005D707F">
        <w:rPr>
          <w:b/>
          <w:szCs w:val="24"/>
          <w:u w:val="single"/>
          <w:lang w:eastAsia="ar-SA"/>
        </w:rPr>
        <w:br/>
      </w:r>
      <w:r w:rsidR="0033047D" w:rsidRPr="0033047D">
        <w:rPr>
          <w:b/>
          <w:szCs w:val="24"/>
          <w:u w:val="single"/>
          <w:lang w:eastAsia="ar-SA"/>
        </w:rPr>
        <w:t>с учетом соблюдения требований к земельным участкам, в том числе требований к предельным размерам земельных участков</w:t>
      </w:r>
      <w:r w:rsidRPr="00EA112C">
        <w:rPr>
          <w:b/>
          <w:szCs w:val="24"/>
          <w:u w:val="single"/>
          <w:lang w:eastAsia="ar-SA"/>
        </w:rPr>
        <w:t>.</w:t>
      </w:r>
      <w:bookmarkEnd w:id="13"/>
    </w:p>
    <w:p w14:paraId="2B8617D0" w14:textId="77777777" w:rsidR="00CD0CDB" w:rsidRPr="00EA112C" w:rsidRDefault="00CD0CDB" w:rsidP="00CD0CDB">
      <w:pPr>
        <w:rPr>
          <w:lang w:eastAsia="ar-SA"/>
        </w:rPr>
      </w:pPr>
    </w:p>
    <w:p w14:paraId="17ADAB81" w14:textId="3E639DA1" w:rsidR="0033047D" w:rsidRPr="0033047D" w:rsidRDefault="0033047D" w:rsidP="005D707F">
      <w:pPr>
        <w:spacing w:line="100" w:lineRule="atLeast"/>
        <w:ind w:left="284" w:right="284" w:firstLine="436"/>
        <w:jc w:val="both"/>
        <w:rPr>
          <w:sz w:val="24"/>
          <w:szCs w:val="24"/>
          <w:lang w:eastAsia="ar-SA"/>
        </w:rPr>
      </w:pPr>
      <w:r w:rsidRPr="0033047D">
        <w:rPr>
          <w:sz w:val="24"/>
          <w:szCs w:val="24"/>
          <w:lang w:eastAsia="ar-SA"/>
        </w:rPr>
        <w:t>При разработке проекта межевания территории учтены сведения об объектах</w:t>
      </w:r>
      <w:r w:rsidR="00A33234">
        <w:rPr>
          <w:sz w:val="24"/>
          <w:szCs w:val="24"/>
          <w:lang w:eastAsia="ar-SA"/>
        </w:rPr>
        <w:t xml:space="preserve"> </w:t>
      </w:r>
      <w:r w:rsidRPr="0033047D">
        <w:rPr>
          <w:sz w:val="24"/>
          <w:szCs w:val="24"/>
          <w:lang w:eastAsia="ar-SA"/>
        </w:rPr>
        <w:t>недвижимости и ограничениях использования территории.</w:t>
      </w:r>
    </w:p>
    <w:p w14:paraId="7CAD760A" w14:textId="1B8D8D42" w:rsidR="00696ACE" w:rsidRDefault="0033047D" w:rsidP="005D707F">
      <w:pPr>
        <w:spacing w:line="100" w:lineRule="atLeast"/>
        <w:ind w:left="284" w:right="284" w:firstLine="436"/>
        <w:jc w:val="both"/>
        <w:rPr>
          <w:sz w:val="24"/>
          <w:szCs w:val="24"/>
          <w:lang w:eastAsia="ar-SA"/>
        </w:rPr>
      </w:pPr>
      <w:r w:rsidRPr="0033047D">
        <w:rPr>
          <w:sz w:val="24"/>
          <w:szCs w:val="24"/>
          <w:lang w:eastAsia="ar-SA"/>
        </w:rPr>
        <w:t>Целью разработки данного проекта межевания территории является определение</w:t>
      </w:r>
      <w:r w:rsidR="00A33234">
        <w:rPr>
          <w:sz w:val="24"/>
          <w:szCs w:val="24"/>
          <w:lang w:eastAsia="ar-SA"/>
        </w:rPr>
        <w:t xml:space="preserve"> </w:t>
      </w:r>
      <w:r w:rsidRPr="0033047D">
        <w:rPr>
          <w:sz w:val="24"/>
          <w:szCs w:val="24"/>
          <w:lang w:eastAsia="ar-SA"/>
        </w:rPr>
        <w:t>местоположения границ образуемых земельных участков в целях реализации проекта</w:t>
      </w:r>
      <w:r w:rsidR="00A33234">
        <w:rPr>
          <w:sz w:val="24"/>
          <w:szCs w:val="24"/>
          <w:lang w:eastAsia="ar-SA"/>
        </w:rPr>
        <w:t xml:space="preserve"> </w:t>
      </w:r>
      <w:r w:rsidRPr="0033047D">
        <w:rPr>
          <w:sz w:val="24"/>
          <w:szCs w:val="24"/>
          <w:lang w:eastAsia="ar-SA"/>
        </w:rPr>
        <w:t>планировки территории.</w:t>
      </w:r>
      <w:r w:rsidR="00696ACE" w:rsidRPr="00EA112C">
        <w:rPr>
          <w:sz w:val="24"/>
          <w:szCs w:val="24"/>
          <w:lang w:eastAsia="ar-SA"/>
        </w:rPr>
        <w:t xml:space="preserve"> </w:t>
      </w:r>
    </w:p>
    <w:p w14:paraId="2A43E8D8" w14:textId="2DFBFE68" w:rsidR="00A33234" w:rsidRPr="00A33234" w:rsidRDefault="00A33234" w:rsidP="00A33234">
      <w:pPr>
        <w:spacing w:line="100" w:lineRule="atLeast"/>
        <w:ind w:left="284" w:right="284" w:firstLine="436"/>
        <w:jc w:val="both"/>
        <w:rPr>
          <w:sz w:val="24"/>
          <w:szCs w:val="24"/>
          <w:lang w:eastAsia="ar-SA"/>
        </w:rPr>
      </w:pPr>
      <w:r w:rsidRPr="00A33234">
        <w:rPr>
          <w:sz w:val="24"/>
          <w:szCs w:val="24"/>
          <w:u w:val="single"/>
          <w:lang w:eastAsia="ar-SA"/>
        </w:rPr>
        <w:t>Способы образования земельных участков</w:t>
      </w:r>
      <w:r>
        <w:rPr>
          <w:sz w:val="24"/>
          <w:szCs w:val="24"/>
          <w:lang w:eastAsia="ar-SA"/>
        </w:rPr>
        <w:t>.</w:t>
      </w:r>
    </w:p>
    <w:p w14:paraId="724081F7" w14:textId="7D37FAA1" w:rsidR="00A33234" w:rsidRPr="00A33234" w:rsidRDefault="00A33234" w:rsidP="00A33234">
      <w:pPr>
        <w:spacing w:line="100" w:lineRule="atLeast"/>
        <w:ind w:left="284" w:right="284" w:firstLine="436"/>
        <w:jc w:val="both"/>
        <w:rPr>
          <w:sz w:val="24"/>
          <w:szCs w:val="24"/>
          <w:lang w:eastAsia="ar-SA"/>
        </w:rPr>
      </w:pPr>
      <w:r w:rsidRPr="00A33234">
        <w:rPr>
          <w:sz w:val="24"/>
          <w:szCs w:val="24"/>
          <w:lang w:eastAsia="ar-SA"/>
        </w:rPr>
        <w:t>В соответствии с</w:t>
      </w:r>
      <w:r>
        <w:rPr>
          <w:sz w:val="24"/>
          <w:szCs w:val="24"/>
          <w:lang w:eastAsia="ar-SA"/>
        </w:rPr>
        <w:t>о ст. 11.1</w:t>
      </w:r>
      <w:r w:rsidRPr="00A33234">
        <w:rPr>
          <w:sz w:val="24"/>
          <w:szCs w:val="24"/>
          <w:lang w:eastAsia="ar-SA"/>
        </w:rPr>
        <w:t xml:space="preserve"> Земельн</w:t>
      </w:r>
      <w:r>
        <w:rPr>
          <w:sz w:val="24"/>
          <w:szCs w:val="24"/>
          <w:lang w:eastAsia="ar-SA"/>
        </w:rPr>
        <w:t xml:space="preserve">ого </w:t>
      </w:r>
      <w:r w:rsidRPr="00A33234">
        <w:rPr>
          <w:sz w:val="24"/>
          <w:szCs w:val="24"/>
          <w:lang w:eastAsia="ar-SA"/>
        </w:rPr>
        <w:t>кодекс</w:t>
      </w:r>
      <w:r>
        <w:rPr>
          <w:sz w:val="24"/>
          <w:szCs w:val="24"/>
          <w:lang w:eastAsia="ar-SA"/>
        </w:rPr>
        <w:t>а</w:t>
      </w:r>
      <w:r w:rsidRPr="00A33234">
        <w:rPr>
          <w:sz w:val="24"/>
          <w:szCs w:val="24"/>
          <w:lang w:eastAsia="ar-SA"/>
        </w:rPr>
        <w:t xml:space="preserve"> РФ</w:t>
      </w:r>
      <w:r>
        <w:rPr>
          <w:sz w:val="24"/>
          <w:szCs w:val="24"/>
          <w:lang w:eastAsia="ar-SA"/>
        </w:rPr>
        <w:t>,</w:t>
      </w:r>
      <w:r w:rsidRPr="00A33234">
        <w:rPr>
          <w:sz w:val="24"/>
          <w:szCs w:val="24"/>
          <w:lang w:eastAsia="ar-SA"/>
        </w:rPr>
        <w:t xml:space="preserve"> земельные участки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образуются при разделе, объединении, перераспределении земельных участков или выделе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из земельных участков, а также из земель, находящихся в государственной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или муниципальной собственности и при создании искусственных земельных участков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в порядке, установленном Федеральным законом "Об искусственных земельных участках,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созданных на водных объектах, находящихся в федеральной собственности, и о внесении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изменений в отдельные законодательные акты Российской Федерации".</w:t>
      </w:r>
    </w:p>
    <w:p w14:paraId="79F4D735" w14:textId="1C2DB60C" w:rsidR="00A33234" w:rsidRPr="00A33234" w:rsidRDefault="00A33234" w:rsidP="00A33234">
      <w:pPr>
        <w:spacing w:line="100" w:lineRule="atLeast"/>
        <w:ind w:left="284" w:right="284" w:firstLine="436"/>
        <w:jc w:val="both"/>
        <w:rPr>
          <w:sz w:val="24"/>
          <w:szCs w:val="24"/>
          <w:lang w:eastAsia="ar-SA"/>
        </w:rPr>
      </w:pPr>
      <w:r w:rsidRPr="00A33234">
        <w:rPr>
          <w:sz w:val="24"/>
          <w:szCs w:val="24"/>
          <w:lang w:eastAsia="ar-SA"/>
        </w:rPr>
        <w:t>Образование земельных участков из земель или земельных участков, находящихся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в государственной или муниципальной собственности, осуществляется в соответствии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с проектом межевания территории, утвержденного в соответствии с Градостроительным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>кодексом Российской Федерации.</w:t>
      </w:r>
    </w:p>
    <w:p w14:paraId="7A673CA0" w14:textId="679916E9" w:rsidR="00A33234" w:rsidRPr="00EA112C" w:rsidRDefault="00A33234" w:rsidP="00A33234">
      <w:pPr>
        <w:spacing w:line="100" w:lineRule="atLeast"/>
        <w:ind w:left="284" w:right="284" w:firstLine="436"/>
        <w:jc w:val="both"/>
        <w:rPr>
          <w:sz w:val="24"/>
          <w:szCs w:val="24"/>
          <w:lang w:eastAsia="ar-SA"/>
        </w:rPr>
      </w:pPr>
      <w:r w:rsidRPr="00A33234">
        <w:rPr>
          <w:sz w:val="24"/>
          <w:szCs w:val="24"/>
          <w:lang w:eastAsia="ar-SA"/>
        </w:rPr>
        <w:t>Земельные участки в границах разработки проекта межевания территории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 xml:space="preserve">образованы </w:t>
      </w:r>
      <w:r>
        <w:rPr>
          <w:sz w:val="24"/>
          <w:szCs w:val="24"/>
          <w:lang w:eastAsia="ar-SA"/>
        </w:rPr>
        <w:t xml:space="preserve">путём раздела, </w:t>
      </w:r>
      <w:r w:rsidRPr="00A33234">
        <w:rPr>
          <w:sz w:val="24"/>
          <w:szCs w:val="24"/>
          <w:lang w:eastAsia="ar-SA"/>
        </w:rPr>
        <w:t>перераспределени</w:t>
      </w:r>
      <w:r>
        <w:rPr>
          <w:sz w:val="24"/>
          <w:szCs w:val="24"/>
          <w:lang w:eastAsia="ar-SA"/>
        </w:rPr>
        <w:t>я</w:t>
      </w:r>
      <w:r w:rsidRPr="00A33234">
        <w:rPr>
          <w:sz w:val="24"/>
          <w:szCs w:val="24"/>
          <w:lang w:eastAsia="ar-SA"/>
        </w:rPr>
        <w:t xml:space="preserve"> существующих земельных участков, находящихся</w:t>
      </w:r>
      <w:r>
        <w:rPr>
          <w:sz w:val="24"/>
          <w:szCs w:val="24"/>
          <w:lang w:eastAsia="ar-SA"/>
        </w:rPr>
        <w:t xml:space="preserve"> </w:t>
      </w:r>
      <w:r w:rsidRPr="00A33234">
        <w:rPr>
          <w:sz w:val="24"/>
          <w:szCs w:val="24"/>
          <w:lang w:eastAsia="ar-SA"/>
        </w:rPr>
        <w:t xml:space="preserve">на </w:t>
      </w:r>
      <w:r w:rsidRPr="00A33234">
        <w:rPr>
          <w:sz w:val="24"/>
          <w:szCs w:val="24"/>
          <w:lang w:eastAsia="ar-SA"/>
        </w:rPr>
        <w:lastRenderedPageBreak/>
        <w:t>кадастровом учете</w:t>
      </w:r>
      <w:r>
        <w:rPr>
          <w:sz w:val="24"/>
          <w:szCs w:val="24"/>
          <w:lang w:eastAsia="ar-SA"/>
        </w:rPr>
        <w:t xml:space="preserve">; путём образования земельных участков </w:t>
      </w:r>
      <w:r w:rsidRPr="00A33234">
        <w:rPr>
          <w:sz w:val="24"/>
          <w:szCs w:val="24"/>
          <w:lang w:eastAsia="ar-SA"/>
        </w:rPr>
        <w:t>из земель</w:t>
      </w:r>
      <w:r>
        <w:rPr>
          <w:sz w:val="24"/>
          <w:szCs w:val="24"/>
          <w:lang w:eastAsia="ar-SA"/>
        </w:rPr>
        <w:t xml:space="preserve"> государственной неразграниченной собственности</w:t>
      </w:r>
      <w:r w:rsidRPr="00A33234">
        <w:rPr>
          <w:sz w:val="24"/>
          <w:szCs w:val="24"/>
          <w:lang w:eastAsia="ar-SA"/>
        </w:rPr>
        <w:t>.</w:t>
      </w:r>
    </w:p>
    <w:p w14:paraId="0741F302" w14:textId="77777777" w:rsidR="00CD0CDB" w:rsidRPr="00EA112C" w:rsidRDefault="00CD0CDB" w:rsidP="0008584A">
      <w:pPr>
        <w:tabs>
          <w:tab w:val="left" w:pos="2454"/>
        </w:tabs>
        <w:spacing w:line="100" w:lineRule="atLeast"/>
        <w:ind w:left="284" w:right="284"/>
        <w:jc w:val="right"/>
        <w:rPr>
          <w:b/>
          <w:bCs/>
          <w:sz w:val="24"/>
          <w:szCs w:val="24"/>
          <w:lang w:eastAsia="ar-SA"/>
        </w:rPr>
      </w:pPr>
    </w:p>
    <w:p w14:paraId="242A6186" w14:textId="1690521D" w:rsidR="00B50350" w:rsidRPr="00B50350" w:rsidRDefault="00B50350" w:rsidP="00B50350">
      <w:pPr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bookmarkStart w:id="14" w:name="bookmark=id.gjdgxs" w:colFirst="0" w:colLast="0"/>
      <w:bookmarkEnd w:id="14"/>
      <w:r w:rsidRPr="00B50350">
        <w:rPr>
          <w:sz w:val="24"/>
          <w:szCs w:val="24"/>
          <w:lang w:eastAsia="ar-SA"/>
        </w:rPr>
        <w:t>Определение размеров образуемых земельных участков осуществляется</w:t>
      </w:r>
      <w:r w:rsidR="005D707F">
        <w:rPr>
          <w:sz w:val="24"/>
          <w:szCs w:val="24"/>
          <w:lang w:eastAsia="ar-SA"/>
        </w:rPr>
        <w:t xml:space="preserve"> </w:t>
      </w:r>
      <w:r w:rsidRPr="00B50350">
        <w:rPr>
          <w:sz w:val="24"/>
          <w:szCs w:val="24"/>
          <w:lang w:eastAsia="ar-SA"/>
        </w:rPr>
        <w:t>в соответствии с потребностями развития территории и размещением объектов</w:t>
      </w:r>
      <w:r w:rsidR="005D707F">
        <w:rPr>
          <w:sz w:val="24"/>
          <w:szCs w:val="24"/>
          <w:lang w:eastAsia="ar-SA"/>
        </w:rPr>
        <w:t xml:space="preserve"> </w:t>
      </w:r>
      <w:r w:rsidRPr="00B50350">
        <w:rPr>
          <w:sz w:val="24"/>
          <w:szCs w:val="24"/>
          <w:lang w:eastAsia="ar-SA"/>
        </w:rPr>
        <w:t>капитального строительства.</w:t>
      </w:r>
    </w:p>
    <w:p w14:paraId="39929DD4" w14:textId="537DBB5F" w:rsidR="00664F21" w:rsidRPr="00EA112C" w:rsidRDefault="00B50350" w:rsidP="00B50350">
      <w:pPr>
        <w:spacing w:line="100" w:lineRule="atLeast"/>
        <w:ind w:left="284" w:right="284" w:firstLine="709"/>
        <w:jc w:val="both"/>
        <w:rPr>
          <w:sz w:val="24"/>
          <w:szCs w:val="24"/>
          <w:lang w:eastAsia="ar-SA"/>
        </w:rPr>
      </w:pPr>
      <w:r w:rsidRPr="00B50350">
        <w:rPr>
          <w:sz w:val="24"/>
          <w:szCs w:val="24"/>
          <w:lang w:eastAsia="ar-SA"/>
        </w:rPr>
        <w:t>Размеры земельных участков не регулируются градостроительным регламентом и</w:t>
      </w:r>
      <w:r w:rsidR="005D707F">
        <w:rPr>
          <w:sz w:val="24"/>
          <w:szCs w:val="24"/>
          <w:lang w:eastAsia="ar-SA"/>
        </w:rPr>
        <w:t xml:space="preserve"> </w:t>
      </w:r>
      <w:r w:rsidRPr="00B50350">
        <w:rPr>
          <w:sz w:val="24"/>
          <w:szCs w:val="24"/>
          <w:lang w:eastAsia="ar-SA"/>
        </w:rPr>
        <w:t>нормами отвода земельных участков для конкретных видов деятельности, установленными</w:t>
      </w:r>
      <w:r>
        <w:rPr>
          <w:sz w:val="24"/>
          <w:szCs w:val="24"/>
          <w:lang w:eastAsia="ar-SA"/>
        </w:rPr>
        <w:t xml:space="preserve"> </w:t>
      </w:r>
      <w:r w:rsidRPr="00B50350">
        <w:rPr>
          <w:sz w:val="24"/>
          <w:szCs w:val="24"/>
          <w:lang w:eastAsia="ar-SA"/>
        </w:rPr>
        <w:t xml:space="preserve">в соответствии </w:t>
      </w:r>
      <w:r w:rsidR="009704CF">
        <w:rPr>
          <w:sz w:val="24"/>
          <w:szCs w:val="24"/>
          <w:lang w:eastAsia="ar-SA"/>
        </w:rPr>
        <w:t>с Правилами землепользования и застройки муниципального образования город-курорт Геленджик</w:t>
      </w:r>
      <w:r w:rsidR="005D707F">
        <w:rPr>
          <w:sz w:val="24"/>
          <w:szCs w:val="24"/>
          <w:lang w:eastAsia="ar-SA"/>
        </w:rPr>
        <w:t>.</w:t>
      </w:r>
    </w:p>
    <w:p w14:paraId="7DF1DCE2" w14:textId="77777777" w:rsidR="00166BD7" w:rsidRPr="00EA112C" w:rsidRDefault="00166BD7" w:rsidP="00166BD7">
      <w:pPr>
        <w:tabs>
          <w:tab w:val="left" w:pos="2454"/>
        </w:tabs>
        <w:spacing w:line="100" w:lineRule="atLeast"/>
        <w:ind w:left="284" w:right="284"/>
        <w:jc w:val="right"/>
        <w:rPr>
          <w:b/>
          <w:bCs/>
          <w:sz w:val="24"/>
          <w:szCs w:val="24"/>
          <w:lang w:eastAsia="ar-SA"/>
        </w:rPr>
      </w:pPr>
    </w:p>
    <w:p w14:paraId="48913AC5" w14:textId="77777777" w:rsidR="00274A79" w:rsidRPr="00EA112C" w:rsidRDefault="00274A79" w:rsidP="00274A79">
      <w:pPr>
        <w:jc w:val="center"/>
        <w:rPr>
          <w:b/>
          <w:sz w:val="24"/>
          <w:szCs w:val="24"/>
        </w:rPr>
      </w:pPr>
    </w:p>
    <w:p w14:paraId="59C261E7" w14:textId="77777777" w:rsidR="00274A79" w:rsidRPr="00EA112C" w:rsidRDefault="00274A79" w:rsidP="00274A79">
      <w:pPr>
        <w:jc w:val="center"/>
        <w:rPr>
          <w:b/>
          <w:sz w:val="24"/>
          <w:szCs w:val="24"/>
        </w:rPr>
      </w:pPr>
    </w:p>
    <w:p w14:paraId="0965245E" w14:textId="77777777" w:rsidR="00274A79" w:rsidRPr="00EA112C" w:rsidRDefault="00274A79" w:rsidP="00274A79">
      <w:pPr>
        <w:jc w:val="center"/>
        <w:rPr>
          <w:b/>
          <w:sz w:val="24"/>
          <w:szCs w:val="24"/>
        </w:rPr>
      </w:pPr>
    </w:p>
    <w:p w14:paraId="423FCD68" w14:textId="77777777" w:rsidR="00274A79" w:rsidRPr="00EA112C" w:rsidRDefault="00274A79" w:rsidP="00274A79">
      <w:pPr>
        <w:jc w:val="center"/>
        <w:rPr>
          <w:b/>
          <w:sz w:val="24"/>
          <w:szCs w:val="24"/>
        </w:rPr>
      </w:pPr>
    </w:p>
    <w:p w14:paraId="0146CA48" w14:textId="77777777" w:rsidR="00274A79" w:rsidRPr="00EA112C" w:rsidRDefault="00274A79" w:rsidP="00274A79">
      <w:pPr>
        <w:jc w:val="center"/>
        <w:rPr>
          <w:b/>
          <w:sz w:val="24"/>
          <w:szCs w:val="24"/>
        </w:rPr>
      </w:pPr>
    </w:p>
    <w:p w14:paraId="737616B7" w14:textId="77777777" w:rsidR="00274A79" w:rsidRPr="00EA112C" w:rsidRDefault="00274A79" w:rsidP="00274A79">
      <w:pPr>
        <w:jc w:val="center"/>
        <w:rPr>
          <w:b/>
          <w:sz w:val="24"/>
          <w:szCs w:val="24"/>
        </w:rPr>
      </w:pPr>
    </w:p>
    <w:p w14:paraId="27D6F26F" w14:textId="667CBBE6" w:rsidR="00E77827" w:rsidRDefault="00E77827" w:rsidP="005A2317">
      <w:pPr>
        <w:jc w:val="center"/>
        <w:rPr>
          <w:b/>
          <w:sz w:val="24"/>
          <w:szCs w:val="24"/>
        </w:rPr>
      </w:pPr>
    </w:p>
    <w:p w14:paraId="5A415034" w14:textId="1977464E" w:rsidR="009704CF" w:rsidRDefault="009704CF" w:rsidP="005A2317">
      <w:pPr>
        <w:jc w:val="center"/>
        <w:rPr>
          <w:b/>
          <w:sz w:val="24"/>
          <w:szCs w:val="24"/>
        </w:rPr>
      </w:pPr>
    </w:p>
    <w:p w14:paraId="0FD0EFA3" w14:textId="6AB552AB" w:rsidR="009704CF" w:rsidRDefault="009704CF" w:rsidP="005A2317">
      <w:pPr>
        <w:jc w:val="center"/>
        <w:rPr>
          <w:b/>
          <w:sz w:val="24"/>
          <w:szCs w:val="24"/>
        </w:rPr>
      </w:pPr>
    </w:p>
    <w:p w14:paraId="493158A4" w14:textId="32914CA9" w:rsidR="009704CF" w:rsidRDefault="009704CF" w:rsidP="005A2317">
      <w:pPr>
        <w:jc w:val="center"/>
        <w:rPr>
          <w:b/>
          <w:sz w:val="24"/>
          <w:szCs w:val="24"/>
        </w:rPr>
      </w:pPr>
    </w:p>
    <w:p w14:paraId="0B36AF29" w14:textId="4B790BB2" w:rsidR="009704CF" w:rsidRDefault="009704CF" w:rsidP="005A2317">
      <w:pPr>
        <w:jc w:val="center"/>
        <w:rPr>
          <w:b/>
          <w:sz w:val="24"/>
          <w:szCs w:val="24"/>
        </w:rPr>
      </w:pPr>
    </w:p>
    <w:p w14:paraId="7DC286C6" w14:textId="4697C78F" w:rsidR="009704CF" w:rsidRDefault="009704CF" w:rsidP="005A2317">
      <w:pPr>
        <w:jc w:val="center"/>
        <w:rPr>
          <w:b/>
          <w:sz w:val="24"/>
          <w:szCs w:val="24"/>
        </w:rPr>
      </w:pPr>
    </w:p>
    <w:p w14:paraId="47CF9EDA" w14:textId="444D9D7F" w:rsidR="009704CF" w:rsidRDefault="009704CF" w:rsidP="005A2317">
      <w:pPr>
        <w:jc w:val="center"/>
        <w:rPr>
          <w:b/>
          <w:sz w:val="24"/>
          <w:szCs w:val="24"/>
        </w:rPr>
      </w:pPr>
    </w:p>
    <w:p w14:paraId="709FEA00" w14:textId="1AA20FAF" w:rsidR="009704CF" w:rsidRDefault="009704CF" w:rsidP="005A2317">
      <w:pPr>
        <w:jc w:val="center"/>
        <w:rPr>
          <w:b/>
          <w:sz w:val="24"/>
          <w:szCs w:val="24"/>
        </w:rPr>
      </w:pPr>
    </w:p>
    <w:p w14:paraId="56406D89" w14:textId="2557AC50" w:rsidR="009704CF" w:rsidRDefault="009704CF" w:rsidP="005A2317">
      <w:pPr>
        <w:jc w:val="center"/>
        <w:rPr>
          <w:b/>
          <w:sz w:val="24"/>
          <w:szCs w:val="24"/>
        </w:rPr>
      </w:pPr>
    </w:p>
    <w:p w14:paraId="2F7A45A4" w14:textId="0D8A2DC4" w:rsidR="009704CF" w:rsidRDefault="009704CF" w:rsidP="005A2317">
      <w:pPr>
        <w:jc w:val="center"/>
        <w:rPr>
          <w:b/>
          <w:sz w:val="24"/>
          <w:szCs w:val="24"/>
        </w:rPr>
      </w:pPr>
    </w:p>
    <w:p w14:paraId="090A8143" w14:textId="03DF44B2" w:rsidR="009704CF" w:rsidRDefault="009704CF" w:rsidP="005A2317">
      <w:pPr>
        <w:jc w:val="center"/>
        <w:rPr>
          <w:b/>
          <w:sz w:val="24"/>
          <w:szCs w:val="24"/>
        </w:rPr>
      </w:pPr>
    </w:p>
    <w:p w14:paraId="275B0DEC" w14:textId="26AA2199" w:rsidR="009704CF" w:rsidRDefault="009704CF" w:rsidP="005A2317">
      <w:pPr>
        <w:jc w:val="center"/>
        <w:rPr>
          <w:b/>
          <w:sz w:val="24"/>
          <w:szCs w:val="24"/>
        </w:rPr>
      </w:pPr>
    </w:p>
    <w:p w14:paraId="67D7B6B5" w14:textId="2C05BC32" w:rsidR="009704CF" w:rsidRDefault="009704CF" w:rsidP="005A2317">
      <w:pPr>
        <w:jc w:val="center"/>
        <w:rPr>
          <w:b/>
          <w:sz w:val="24"/>
          <w:szCs w:val="24"/>
        </w:rPr>
      </w:pPr>
    </w:p>
    <w:p w14:paraId="7311A127" w14:textId="2999D5EA" w:rsidR="009704CF" w:rsidRDefault="009704CF" w:rsidP="005A2317">
      <w:pPr>
        <w:jc w:val="center"/>
        <w:rPr>
          <w:b/>
          <w:sz w:val="24"/>
          <w:szCs w:val="24"/>
        </w:rPr>
      </w:pPr>
    </w:p>
    <w:p w14:paraId="0DB040B0" w14:textId="7036E749" w:rsidR="009704CF" w:rsidRDefault="009704CF" w:rsidP="005A2317">
      <w:pPr>
        <w:jc w:val="center"/>
        <w:rPr>
          <w:b/>
          <w:sz w:val="24"/>
          <w:szCs w:val="24"/>
        </w:rPr>
      </w:pPr>
    </w:p>
    <w:p w14:paraId="0553D129" w14:textId="4F322F72" w:rsidR="009704CF" w:rsidRDefault="009704CF" w:rsidP="005A2317">
      <w:pPr>
        <w:jc w:val="center"/>
        <w:rPr>
          <w:b/>
          <w:sz w:val="24"/>
          <w:szCs w:val="24"/>
        </w:rPr>
      </w:pPr>
    </w:p>
    <w:p w14:paraId="5353144F" w14:textId="3175DCA5" w:rsidR="009704CF" w:rsidRDefault="009704CF" w:rsidP="005A2317">
      <w:pPr>
        <w:jc w:val="center"/>
        <w:rPr>
          <w:b/>
          <w:sz w:val="24"/>
          <w:szCs w:val="24"/>
        </w:rPr>
      </w:pPr>
    </w:p>
    <w:p w14:paraId="119E7119" w14:textId="4690EFF2" w:rsidR="009704CF" w:rsidRDefault="009704CF" w:rsidP="005A2317">
      <w:pPr>
        <w:jc w:val="center"/>
        <w:rPr>
          <w:b/>
          <w:sz w:val="24"/>
          <w:szCs w:val="24"/>
        </w:rPr>
      </w:pPr>
    </w:p>
    <w:p w14:paraId="4151FD91" w14:textId="2E99A5DA" w:rsidR="009704CF" w:rsidRDefault="009704CF" w:rsidP="005A2317">
      <w:pPr>
        <w:jc w:val="center"/>
        <w:rPr>
          <w:b/>
          <w:sz w:val="24"/>
          <w:szCs w:val="24"/>
        </w:rPr>
      </w:pPr>
    </w:p>
    <w:p w14:paraId="577C63FA" w14:textId="0DF57C24" w:rsidR="009704CF" w:rsidRDefault="009704CF" w:rsidP="005A2317">
      <w:pPr>
        <w:jc w:val="center"/>
        <w:rPr>
          <w:b/>
          <w:sz w:val="24"/>
          <w:szCs w:val="24"/>
        </w:rPr>
      </w:pPr>
    </w:p>
    <w:p w14:paraId="1DA83ABC" w14:textId="58E1A79D" w:rsidR="009704CF" w:rsidRDefault="009704CF" w:rsidP="005A2317">
      <w:pPr>
        <w:jc w:val="center"/>
        <w:rPr>
          <w:b/>
          <w:sz w:val="24"/>
          <w:szCs w:val="24"/>
        </w:rPr>
      </w:pPr>
    </w:p>
    <w:p w14:paraId="63E81922" w14:textId="39995183" w:rsidR="009704CF" w:rsidRDefault="009704CF" w:rsidP="005A2317">
      <w:pPr>
        <w:jc w:val="center"/>
        <w:rPr>
          <w:b/>
          <w:sz w:val="24"/>
          <w:szCs w:val="24"/>
        </w:rPr>
      </w:pPr>
    </w:p>
    <w:p w14:paraId="49D8D758" w14:textId="5D480577" w:rsidR="009704CF" w:rsidRDefault="009704CF" w:rsidP="005A2317">
      <w:pPr>
        <w:jc w:val="center"/>
        <w:rPr>
          <w:b/>
          <w:sz w:val="24"/>
          <w:szCs w:val="24"/>
        </w:rPr>
      </w:pPr>
    </w:p>
    <w:p w14:paraId="2F069520" w14:textId="680ABB9F" w:rsidR="009704CF" w:rsidRDefault="009704CF" w:rsidP="005A2317">
      <w:pPr>
        <w:jc w:val="center"/>
        <w:rPr>
          <w:b/>
          <w:sz w:val="24"/>
          <w:szCs w:val="24"/>
        </w:rPr>
      </w:pPr>
    </w:p>
    <w:p w14:paraId="7ECCB4B9" w14:textId="3C1EB68B" w:rsidR="009704CF" w:rsidRDefault="009704CF" w:rsidP="005A2317">
      <w:pPr>
        <w:jc w:val="center"/>
        <w:rPr>
          <w:b/>
          <w:sz w:val="24"/>
          <w:szCs w:val="24"/>
        </w:rPr>
      </w:pPr>
    </w:p>
    <w:p w14:paraId="014DD328" w14:textId="7945DF06" w:rsidR="009704CF" w:rsidRDefault="009704CF" w:rsidP="005A2317">
      <w:pPr>
        <w:jc w:val="center"/>
        <w:rPr>
          <w:b/>
          <w:sz w:val="24"/>
          <w:szCs w:val="24"/>
        </w:rPr>
      </w:pPr>
    </w:p>
    <w:p w14:paraId="0889E258" w14:textId="16B0A10A" w:rsidR="009704CF" w:rsidRDefault="009704CF" w:rsidP="005A2317">
      <w:pPr>
        <w:jc w:val="center"/>
        <w:rPr>
          <w:b/>
          <w:sz w:val="24"/>
          <w:szCs w:val="24"/>
        </w:rPr>
      </w:pPr>
    </w:p>
    <w:p w14:paraId="111EBFC6" w14:textId="7274E870" w:rsidR="009704CF" w:rsidRDefault="009704CF" w:rsidP="005A2317">
      <w:pPr>
        <w:jc w:val="center"/>
        <w:rPr>
          <w:b/>
          <w:sz w:val="24"/>
          <w:szCs w:val="24"/>
        </w:rPr>
      </w:pPr>
    </w:p>
    <w:p w14:paraId="0A06067A" w14:textId="674225ED" w:rsidR="009704CF" w:rsidRDefault="009704CF" w:rsidP="005A2317">
      <w:pPr>
        <w:jc w:val="center"/>
        <w:rPr>
          <w:b/>
          <w:sz w:val="24"/>
          <w:szCs w:val="24"/>
        </w:rPr>
      </w:pPr>
    </w:p>
    <w:p w14:paraId="6FB5EC15" w14:textId="547A5162" w:rsidR="009704CF" w:rsidRDefault="009704CF" w:rsidP="005A2317">
      <w:pPr>
        <w:jc w:val="center"/>
        <w:rPr>
          <w:b/>
          <w:sz w:val="24"/>
          <w:szCs w:val="24"/>
        </w:rPr>
      </w:pPr>
    </w:p>
    <w:p w14:paraId="7390FF5B" w14:textId="4068BB0C" w:rsidR="009704CF" w:rsidRDefault="009704CF" w:rsidP="005A2317">
      <w:pPr>
        <w:jc w:val="center"/>
        <w:rPr>
          <w:b/>
          <w:sz w:val="24"/>
          <w:szCs w:val="24"/>
        </w:rPr>
      </w:pPr>
    </w:p>
    <w:p w14:paraId="0CDC80D2" w14:textId="39803B94" w:rsidR="009704CF" w:rsidRDefault="009704CF" w:rsidP="005A2317">
      <w:pPr>
        <w:jc w:val="center"/>
        <w:rPr>
          <w:b/>
          <w:sz w:val="24"/>
          <w:szCs w:val="24"/>
        </w:rPr>
      </w:pPr>
    </w:p>
    <w:p w14:paraId="077A8119" w14:textId="22013F3B" w:rsidR="009704CF" w:rsidRDefault="009704CF" w:rsidP="005A2317">
      <w:pPr>
        <w:jc w:val="center"/>
        <w:rPr>
          <w:b/>
          <w:sz w:val="24"/>
          <w:szCs w:val="24"/>
        </w:rPr>
      </w:pPr>
    </w:p>
    <w:p w14:paraId="24E38AAF" w14:textId="5323394A" w:rsidR="009704CF" w:rsidRDefault="009704CF" w:rsidP="005A2317">
      <w:pPr>
        <w:jc w:val="center"/>
        <w:rPr>
          <w:b/>
          <w:sz w:val="24"/>
          <w:szCs w:val="24"/>
        </w:rPr>
      </w:pPr>
    </w:p>
    <w:p w14:paraId="09599EC2" w14:textId="0B1BB723" w:rsidR="009704CF" w:rsidRDefault="009704CF" w:rsidP="005A2317">
      <w:pPr>
        <w:jc w:val="center"/>
        <w:rPr>
          <w:b/>
          <w:sz w:val="24"/>
          <w:szCs w:val="24"/>
        </w:rPr>
      </w:pPr>
    </w:p>
    <w:p w14:paraId="414D5FB4" w14:textId="5BCDCA8D" w:rsidR="009704CF" w:rsidRDefault="009704CF" w:rsidP="005A2317">
      <w:pPr>
        <w:jc w:val="center"/>
        <w:rPr>
          <w:b/>
          <w:sz w:val="24"/>
          <w:szCs w:val="24"/>
        </w:rPr>
      </w:pPr>
    </w:p>
    <w:p w14:paraId="00E07857" w14:textId="77777777" w:rsidR="009704CF" w:rsidRDefault="009704CF" w:rsidP="005A2317">
      <w:pPr>
        <w:jc w:val="center"/>
        <w:rPr>
          <w:b/>
          <w:sz w:val="24"/>
          <w:szCs w:val="24"/>
        </w:rPr>
      </w:pPr>
    </w:p>
    <w:p w14:paraId="12D4A7EE" w14:textId="67FE7463" w:rsidR="00710C69" w:rsidRDefault="00710C69" w:rsidP="005A2317">
      <w:pPr>
        <w:jc w:val="center"/>
        <w:rPr>
          <w:b/>
          <w:sz w:val="24"/>
          <w:szCs w:val="24"/>
        </w:rPr>
      </w:pPr>
    </w:p>
    <w:p w14:paraId="27C3D83B" w14:textId="5733B69D" w:rsidR="00710C69" w:rsidRDefault="00710C69" w:rsidP="005A2317">
      <w:pPr>
        <w:jc w:val="center"/>
        <w:rPr>
          <w:b/>
          <w:sz w:val="24"/>
          <w:szCs w:val="24"/>
        </w:rPr>
      </w:pPr>
    </w:p>
    <w:p w14:paraId="75F18A7C" w14:textId="48D00BF7" w:rsidR="00710C69" w:rsidRDefault="00710C69" w:rsidP="005A2317">
      <w:pPr>
        <w:jc w:val="center"/>
        <w:rPr>
          <w:b/>
          <w:sz w:val="24"/>
          <w:szCs w:val="24"/>
        </w:rPr>
      </w:pPr>
    </w:p>
    <w:p w14:paraId="7067EDBA" w14:textId="16335520" w:rsidR="00710C69" w:rsidRDefault="00710C69" w:rsidP="005A2317">
      <w:pPr>
        <w:jc w:val="center"/>
        <w:rPr>
          <w:b/>
          <w:sz w:val="24"/>
          <w:szCs w:val="24"/>
        </w:rPr>
      </w:pPr>
    </w:p>
    <w:p w14:paraId="4A55759B" w14:textId="3B0C6181" w:rsidR="00710C69" w:rsidRDefault="00710C69" w:rsidP="005A2317">
      <w:pPr>
        <w:jc w:val="center"/>
        <w:rPr>
          <w:b/>
          <w:sz w:val="24"/>
          <w:szCs w:val="24"/>
        </w:rPr>
      </w:pPr>
    </w:p>
    <w:p w14:paraId="65055C6A" w14:textId="64F689AC" w:rsidR="00710C69" w:rsidRDefault="00710C69" w:rsidP="005A2317">
      <w:pPr>
        <w:jc w:val="center"/>
        <w:rPr>
          <w:b/>
          <w:sz w:val="24"/>
          <w:szCs w:val="24"/>
        </w:rPr>
      </w:pPr>
    </w:p>
    <w:p w14:paraId="610C7C66" w14:textId="60535BC3" w:rsidR="00710C69" w:rsidRDefault="00710C69" w:rsidP="005A2317">
      <w:pPr>
        <w:jc w:val="center"/>
        <w:rPr>
          <w:b/>
          <w:sz w:val="24"/>
          <w:szCs w:val="24"/>
        </w:rPr>
      </w:pPr>
    </w:p>
    <w:p w14:paraId="78F43741" w14:textId="06EF2B52" w:rsidR="00710C69" w:rsidRDefault="00710C69" w:rsidP="005A2317">
      <w:pPr>
        <w:jc w:val="center"/>
        <w:rPr>
          <w:b/>
          <w:sz w:val="24"/>
          <w:szCs w:val="24"/>
        </w:rPr>
      </w:pPr>
    </w:p>
    <w:p w14:paraId="205D93F3" w14:textId="32770061" w:rsidR="00710C69" w:rsidRDefault="00710C69" w:rsidP="005A2317">
      <w:pPr>
        <w:jc w:val="center"/>
        <w:rPr>
          <w:b/>
          <w:sz w:val="24"/>
          <w:szCs w:val="24"/>
        </w:rPr>
      </w:pPr>
    </w:p>
    <w:p w14:paraId="1A564901" w14:textId="77777777" w:rsidR="00710C69" w:rsidRDefault="00710C69" w:rsidP="005A2317">
      <w:pPr>
        <w:jc w:val="center"/>
        <w:rPr>
          <w:b/>
          <w:sz w:val="24"/>
          <w:szCs w:val="24"/>
        </w:rPr>
      </w:pPr>
    </w:p>
    <w:p w14:paraId="28526850" w14:textId="44FFE921" w:rsidR="005A2317" w:rsidRPr="00EA112C" w:rsidRDefault="005A2317" w:rsidP="005A2317">
      <w:pPr>
        <w:jc w:val="center"/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t xml:space="preserve">ТОМ </w:t>
      </w:r>
      <w:r w:rsidR="00C224DF">
        <w:rPr>
          <w:b/>
          <w:sz w:val="24"/>
          <w:szCs w:val="24"/>
        </w:rPr>
        <w:t>4</w:t>
      </w:r>
      <w:r w:rsidRPr="00EA112C">
        <w:rPr>
          <w:b/>
          <w:sz w:val="24"/>
          <w:szCs w:val="24"/>
        </w:rPr>
        <w:t>.</w:t>
      </w:r>
    </w:p>
    <w:p w14:paraId="7C788233" w14:textId="77777777" w:rsidR="005A2317" w:rsidRPr="00EA112C" w:rsidRDefault="005A2317" w:rsidP="005A2317">
      <w:pPr>
        <w:jc w:val="center"/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t>ПРОЕКТ МЕЖЕВАНИЯ ТЕРРИТОРИИ. ОСНОВНАЯ ЧАСТЬ.</w:t>
      </w:r>
    </w:p>
    <w:p w14:paraId="3627E71F" w14:textId="77777777" w:rsidR="005A2317" w:rsidRPr="00EA112C" w:rsidRDefault="005A2317" w:rsidP="005A2317">
      <w:pPr>
        <w:jc w:val="center"/>
        <w:rPr>
          <w:b/>
          <w:sz w:val="24"/>
          <w:szCs w:val="24"/>
        </w:rPr>
      </w:pPr>
    </w:p>
    <w:p w14:paraId="33DA6F32" w14:textId="5626EDA4" w:rsidR="005A2317" w:rsidRPr="00EA112C" w:rsidRDefault="005A2317" w:rsidP="005A2317">
      <w:pPr>
        <w:jc w:val="center"/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t xml:space="preserve">Раздел </w:t>
      </w:r>
      <w:r w:rsidR="00C224DF">
        <w:rPr>
          <w:b/>
          <w:sz w:val="24"/>
          <w:szCs w:val="24"/>
        </w:rPr>
        <w:t>4</w:t>
      </w:r>
      <w:r w:rsidRPr="00EA112C">
        <w:rPr>
          <w:b/>
          <w:sz w:val="24"/>
          <w:szCs w:val="24"/>
        </w:rPr>
        <w:t xml:space="preserve">. Проект межевания территории. </w:t>
      </w:r>
    </w:p>
    <w:p w14:paraId="5DE8B052" w14:textId="77777777" w:rsidR="005A2317" w:rsidRPr="00EA112C" w:rsidRDefault="005A2317" w:rsidP="005A2317">
      <w:pPr>
        <w:jc w:val="center"/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t>Графическая часть.</w:t>
      </w:r>
    </w:p>
    <w:p w14:paraId="3B0F93B3" w14:textId="77777777" w:rsidR="005A1CCE" w:rsidRPr="00EA112C" w:rsidRDefault="005A1CCE" w:rsidP="005A2317">
      <w:pPr>
        <w:jc w:val="center"/>
        <w:rPr>
          <w:b/>
          <w:sz w:val="24"/>
          <w:szCs w:val="24"/>
        </w:rPr>
      </w:pPr>
    </w:p>
    <w:p w14:paraId="2B7060E2" w14:textId="77777777" w:rsidR="005A1CCE" w:rsidRPr="00EA112C" w:rsidRDefault="005A1CCE" w:rsidP="005A2317">
      <w:pPr>
        <w:jc w:val="center"/>
        <w:rPr>
          <w:b/>
          <w:sz w:val="24"/>
          <w:szCs w:val="24"/>
        </w:rPr>
      </w:pPr>
    </w:p>
    <w:p w14:paraId="2120D1C9" w14:textId="77777777" w:rsidR="005A1CCE" w:rsidRPr="00EA112C" w:rsidRDefault="005A1CCE" w:rsidP="005A2317">
      <w:pPr>
        <w:jc w:val="center"/>
        <w:rPr>
          <w:b/>
          <w:sz w:val="24"/>
          <w:szCs w:val="24"/>
        </w:rPr>
      </w:pPr>
    </w:p>
    <w:p w14:paraId="47BB3602" w14:textId="77777777" w:rsidR="005A1CCE" w:rsidRPr="00EA112C" w:rsidRDefault="005A1CCE" w:rsidP="005A2317">
      <w:pPr>
        <w:jc w:val="center"/>
        <w:rPr>
          <w:b/>
          <w:sz w:val="24"/>
          <w:szCs w:val="24"/>
        </w:rPr>
      </w:pPr>
    </w:p>
    <w:p w14:paraId="672D1E4C" w14:textId="77777777" w:rsidR="005A1CCE" w:rsidRPr="00EA112C" w:rsidRDefault="005A1CCE" w:rsidP="005A2317">
      <w:pPr>
        <w:jc w:val="center"/>
        <w:rPr>
          <w:b/>
          <w:sz w:val="24"/>
          <w:szCs w:val="24"/>
        </w:rPr>
      </w:pPr>
    </w:p>
    <w:p w14:paraId="79AC77CB" w14:textId="77777777" w:rsidR="005A1CCE" w:rsidRPr="00EA112C" w:rsidRDefault="005A1CCE" w:rsidP="005A2317">
      <w:pPr>
        <w:jc w:val="center"/>
        <w:rPr>
          <w:b/>
          <w:sz w:val="24"/>
          <w:szCs w:val="24"/>
        </w:rPr>
      </w:pPr>
    </w:p>
    <w:p w14:paraId="57E179F2" w14:textId="00838B4F" w:rsidR="005A1CCE" w:rsidRPr="00EA112C" w:rsidRDefault="005A1CCE">
      <w:pPr>
        <w:rPr>
          <w:b/>
          <w:sz w:val="24"/>
          <w:szCs w:val="24"/>
        </w:rPr>
      </w:pPr>
      <w:r w:rsidRPr="00EA112C">
        <w:rPr>
          <w:b/>
          <w:sz w:val="24"/>
          <w:szCs w:val="24"/>
        </w:rPr>
        <w:br w:type="page"/>
      </w:r>
    </w:p>
    <w:p w14:paraId="5183F5D8" w14:textId="6D555868" w:rsidR="005A1CCE" w:rsidRPr="00EA112C" w:rsidRDefault="005A1CCE" w:rsidP="005A1CCE">
      <w:pPr>
        <w:pStyle w:val="3"/>
        <w:rPr>
          <w:b/>
          <w:szCs w:val="24"/>
        </w:rPr>
      </w:pPr>
      <w:bookmarkStart w:id="15" w:name="_Toc158254372"/>
      <w:r w:rsidRPr="00EA112C">
        <w:rPr>
          <w:szCs w:val="24"/>
        </w:rPr>
        <w:lastRenderedPageBreak/>
        <w:t>Чертеж межевания территории</w:t>
      </w:r>
      <w:bookmarkEnd w:id="15"/>
    </w:p>
    <w:p w14:paraId="3BD16C94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6C3F3225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</w:pPr>
    </w:p>
    <w:p w14:paraId="4F73A11D" w14:textId="77777777" w:rsidR="0071302B" w:rsidRPr="00EA112C" w:rsidRDefault="0071302B" w:rsidP="00C32955">
      <w:pPr>
        <w:rPr>
          <w:rFonts w:ascii="Arial Narrow" w:hAnsi="Arial Narrow"/>
          <w:sz w:val="28"/>
          <w:szCs w:val="28"/>
        </w:rPr>
        <w:sectPr w:rsidR="0071302B" w:rsidRPr="00EA112C" w:rsidSect="002867C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851" w:right="424" w:bottom="851" w:left="1134" w:header="0" w:footer="0" w:gutter="0"/>
          <w:pgNumType w:start="1"/>
          <w:cols w:space="720"/>
          <w:titlePg/>
          <w:docGrid w:linePitch="272"/>
        </w:sectPr>
      </w:pPr>
    </w:p>
    <w:bookmarkEnd w:id="6"/>
    <w:p w14:paraId="21F8B020" w14:textId="77777777" w:rsidR="008F1954" w:rsidRPr="00EA112C" w:rsidRDefault="00BC57C5" w:rsidP="008F1954">
      <w:pPr>
        <w:jc w:val="center"/>
        <w:rPr>
          <w:rFonts w:ascii="Arial Narrow" w:hAnsi="Arial Narrow"/>
          <w:b/>
          <w:sz w:val="24"/>
          <w:szCs w:val="24"/>
        </w:rPr>
      </w:pPr>
      <w:r w:rsidRPr="00EA112C">
        <w:rPr>
          <w:rFonts w:ascii="Arial Narrow" w:hAnsi="Arial Narrow"/>
          <w:b/>
          <w:sz w:val="24"/>
          <w:szCs w:val="24"/>
        </w:rPr>
        <w:lastRenderedPageBreak/>
        <w:t>Состав проектной документации</w:t>
      </w:r>
    </w:p>
    <w:p w14:paraId="5C898641" w14:textId="77777777" w:rsidR="001B4C80" w:rsidRPr="00EA112C" w:rsidRDefault="001B4C80" w:rsidP="008F1954">
      <w:pPr>
        <w:jc w:val="center"/>
        <w:rPr>
          <w:rFonts w:ascii="Arial Narrow" w:hAnsi="Arial Narrow"/>
          <w:b/>
          <w:sz w:val="24"/>
          <w:szCs w:val="24"/>
        </w:rPr>
      </w:pPr>
    </w:p>
    <w:p w14:paraId="22F04228" w14:textId="77777777" w:rsidR="00EC11C3" w:rsidRPr="00EA112C" w:rsidRDefault="00EC11C3" w:rsidP="00C32955">
      <w:pPr>
        <w:rPr>
          <w:rFonts w:ascii="Arial Narrow" w:hAnsi="Arial Narrow"/>
          <w:sz w:val="28"/>
          <w:szCs w:val="28"/>
        </w:rPr>
      </w:pPr>
    </w:p>
    <w:p w14:paraId="7626CA80" w14:textId="77777777" w:rsidR="001F239E" w:rsidRPr="00EA112C" w:rsidRDefault="001F239E">
      <w:pPr>
        <w:rPr>
          <w:rFonts w:ascii="Arial Narrow" w:hAnsi="Arial Narrow"/>
          <w:sz w:val="28"/>
          <w:szCs w:val="28"/>
        </w:rPr>
      </w:pPr>
      <w:bookmarkStart w:id="18" w:name="R2"/>
      <w:r w:rsidRPr="00EA112C">
        <w:rPr>
          <w:rFonts w:ascii="Arial Narrow" w:hAnsi="Arial Narrow"/>
          <w:sz w:val="28"/>
          <w:szCs w:val="28"/>
        </w:rPr>
        <w:br w:type="page"/>
      </w:r>
    </w:p>
    <w:p w14:paraId="493385C3" w14:textId="53FE8F35" w:rsidR="00F20060" w:rsidRPr="00EA112C" w:rsidRDefault="00F20060" w:rsidP="00C32955">
      <w:pPr>
        <w:rPr>
          <w:rFonts w:ascii="Arial Narrow" w:hAnsi="Arial Narrow"/>
          <w:sz w:val="28"/>
          <w:szCs w:val="28"/>
        </w:rPr>
        <w:sectPr w:rsidR="00F20060" w:rsidRPr="00EA112C" w:rsidSect="002867C2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 w:code="9"/>
          <w:pgMar w:top="851" w:right="424" w:bottom="851" w:left="1134" w:header="0" w:footer="0" w:gutter="0"/>
          <w:pgNumType w:start="1"/>
          <w:cols w:space="720"/>
          <w:titlePg/>
          <w:docGrid w:linePitch="272"/>
        </w:sectPr>
      </w:pPr>
    </w:p>
    <w:bookmarkEnd w:id="18"/>
    <w:p w14:paraId="589F6E05" w14:textId="77777777" w:rsidR="00F521CE" w:rsidRPr="00A71776" w:rsidRDefault="00F521CE" w:rsidP="00F521CE">
      <w:pPr>
        <w:jc w:val="center"/>
        <w:rPr>
          <w:rFonts w:ascii="Arial Narrow" w:hAnsi="Arial Narrow"/>
          <w:b/>
          <w:sz w:val="24"/>
          <w:szCs w:val="24"/>
        </w:rPr>
      </w:pPr>
      <w:r w:rsidRPr="00EA112C">
        <w:rPr>
          <w:rFonts w:ascii="Arial Narrow" w:hAnsi="Arial Narrow"/>
          <w:b/>
          <w:sz w:val="24"/>
          <w:szCs w:val="24"/>
        </w:rPr>
        <w:lastRenderedPageBreak/>
        <w:t>Пояснительная записка</w:t>
      </w:r>
    </w:p>
    <w:p w14:paraId="774C8A08" w14:textId="77777777" w:rsidR="00521FD3" w:rsidRDefault="00521FD3" w:rsidP="00C32955">
      <w:pPr>
        <w:rPr>
          <w:rFonts w:ascii="Arial Narrow" w:hAnsi="Arial Narrow"/>
          <w:sz w:val="28"/>
          <w:szCs w:val="28"/>
        </w:rPr>
      </w:pPr>
    </w:p>
    <w:p w14:paraId="4E585B67" w14:textId="77777777" w:rsidR="00026DA7" w:rsidRDefault="00026DA7" w:rsidP="00C32955">
      <w:pPr>
        <w:rPr>
          <w:rFonts w:ascii="Arial Narrow" w:hAnsi="Arial Narrow"/>
          <w:sz w:val="28"/>
          <w:szCs w:val="28"/>
        </w:rPr>
      </w:pPr>
    </w:p>
    <w:p w14:paraId="2EB75A0F" w14:textId="77777777" w:rsidR="00026DA7" w:rsidRDefault="00026DA7" w:rsidP="00C32955">
      <w:pPr>
        <w:rPr>
          <w:rFonts w:ascii="Arial Narrow" w:hAnsi="Arial Narrow"/>
          <w:sz w:val="28"/>
          <w:szCs w:val="28"/>
        </w:rPr>
      </w:pPr>
    </w:p>
    <w:p w14:paraId="4B06AA8B" w14:textId="77777777" w:rsidR="00026DA7" w:rsidRDefault="00026DA7" w:rsidP="00C32955">
      <w:pPr>
        <w:rPr>
          <w:rFonts w:ascii="Arial Narrow" w:hAnsi="Arial Narrow"/>
          <w:sz w:val="28"/>
          <w:szCs w:val="28"/>
        </w:rPr>
      </w:pPr>
    </w:p>
    <w:p w14:paraId="59C98012" w14:textId="77777777" w:rsidR="00026DA7" w:rsidRDefault="00026DA7" w:rsidP="00C32955">
      <w:pPr>
        <w:rPr>
          <w:rFonts w:ascii="Arial Narrow" w:hAnsi="Arial Narrow"/>
          <w:sz w:val="28"/>
          <w:szCs w:val="28"/>
        </w:rPr>
      </w:pPr>
    </w:p>
    <w:p w14:paraId="224309C2" w14:textId="77777777" w:rsidR="00026DA7" w:rsidRDefault="00026DA7" w:rsidP="00C32955">
      <w:pPr>
        <w:rPr>
          <w:rFonts w:ascii="Arial Narrow" w:hAnsi="Arial Narrow"/>
          <w:sz w:val="28"/>
          <w:szCs w:val="28"/>
        </w:rPr>
      </w:pPr>
    </w:p>
    <w:p w14:paraId="00DA1B71" w14:textId="77777777" w:rsidR="00026DA7" w:rsidRDefault="00026DA7" w:rsidP="00C32955">
      <w:pPr>
        <w:rPr>
          <w:rFonts w:ascii="Arial Narrow" w:hAnsi="Arial Narrow"/>
          <w:sz w:val="28"/>
          <w:szCs w:val="28"/>
        </w:rPr>
      </w:pPr>
    </w:p>
    <w:p w14:paraId="4A5B67DC" w14:textId="77777777" w:rsidR="00026DA7" w:rsidRDefault="00026DA7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2FAC4A66" w14:textId="77777777" w:rsidR="00026DA7" w:rsidRDefault="00026DA7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br w:type="page"/>
      </w:r>
    </w:p>
    <w:p w14:paraId="7FAF0A6F" w14:textId="77777777" w:rsidR="00026DA7" w:rsidRDefault="00026DA7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br w:type="page"/>
      </w:r>
    </w:p>
    <w:p w14:paraId="79304D4A" w14:textId="77777777" w:rsidR="00026DA7" w:rsidRDefault="00026DA7" w:rsidP="00C32955">
      <w:pPr>
        <w:rPr>
          <w:rFonts w:ascii="Arial Narrow" w:hAnsi="Arial Narrow"/>
          <w:sz w:val="28"/>
          <w:szCs w:val="28"/>
        </w:rPr>
        <w:sectPr w:rsidR="00026DA7" w:rsidSect="002867C2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 w:code="9"/>
          <w:pgMar w:top="851" w:right="424" w:bottom="851" w:left="1134" w:header="0" w:footer="0" w:gutter="0"/>
          <w:pgNumType w:start="1"/>
          <w:cols w:space="720"/>
          <w:titlePg/>
          <w:docGrid w:linePitch="272"/>
        </w:sectPr>
      </w:pPr>
    </w:p>
    <w:p w14:paraId="4D121195" w14:textId="77777777" w:rsidR="0061035F" w:rsidRDefault="0061035F" w:rsidP="00026DA7">
      <w:pPr>
        <w:spacing w:before="360"/>
        <w:rPr>
          <w:rFonts w:ascii="Arial Narrow" w:hAnsi="Arial Narrow"/>
          <w:b/>
          <w:sz w:val="28"/>
          <w:szCs w:val="28"/>
        </w:rPr>
      </w:pPr>
    </w:p>
    <w:sectPr w:rsidR="0061035F" w:rsidSect="00D24325">
      <w:headerReference w:type="first" r:id="rId29"/>
      <w:footerReference w:type="first" r:id="rId30"/>
      <w:pgSz w:w="11906" w:h="16838" w:code="9"/>
      <w:pgMar w:top="254" w:right="282" w:bottom="851" w:left="1134" w:header="0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0F8AF" w14:textId="77777777" w:rsidR="00216192" w:rsidRDefault="00216192">
      <w:r>
        <w:separator/>
      </w:r>
    </w:p>
  </w:endnote>
  <w:endnote w:type="continuationSeparator" w:id="0">
    <w:p w14:paraId="14983753" w14:textId="77777777" w:rsidR="00216192" w:rsidRDefault="00216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GOST type A">
    <w:altName w:val="Calibri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0863F" w14:textId="77777777" w:rsidR="0081309A" w:rsidRDefault="0081309A" w:rsidP="00421D13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14:paraId="6C5B1FB0" w14:textId="77777777" w:rsidR="0081309A" w:rsidRDefault="0081309A" w:rsidP="00421D1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31" w:type="dxa"/>
      <w:tblInd w:w="31" w:type="dxa"/>
      <w:tblLayout w:type="fixed"/>
      <w:tblCellMar>
        <w:left w:w="31" w:type="dxa"/>
        <w:right w:w="31" w:type="dxa"/>
      </w:tblCellMar>
      <w:tblLook w:val="0000" w:firstRow="0" w:lastRow="0" w:firstColumn="0" w:lastColumn="0" w:noHBand="0" w:noVBand="0"/>
    </w:tblPr>
    <w:tblGrid>
      <w:gridCol w:w="564"/>
      <w:gridCol w:w="566"/>
      <w:gridCol w:w="566"/>
      <w:gridCol w:w="566"/>
      <w:gridCol w:w="848"/>
      <w:gridCol w:w="566"/>
      <w:gridCol w:w="6201"/>
      <w:gridCol w:w="554"/>
    </w:tblGrid>
    <w:tr w:rsidR="0081309A" w14:paraId="60DF9A82" w14:textId="77777777" w:rsidTr="002127F0">
      <w:trPr>
        <w:cantSplit/>
        <w:trHeight w:hRule="exact" w:val="285"/>
      </w:trPr>
      <w:tc>
        <w:tcPr>
          <w:tcW w:w="10430" w:type="dxa"/>
          <w:gridSpan w:val="8"/>
          <w:tcBorders>
            <w:bottom w:val="single" w:sz="12" w:space="0" w:color="auto"/>
          </w:tcBorders>
        </w:tcPr>
        <w:p w14:paraId="46B32001" w14:textId="77777777" w:rsidR="0081309A" w:rsidRDefault="0081309A" w:rsidP="00D40B34">
          <w:pPr>
            <w:ind w:right="360"/>
            <w:jc w:val="center"/>
            <w:rPr>
              <w:sz w:val="18"/>
            </w:rPr>
          </w:pPr>
        </w:p>
      </w:tc>
    </w:tr>
    <w:tr w:rsidR="0081309A" w14:paraId="35815A09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14:paraId="7D374663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4C944A03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6FE82D47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391DF4FB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84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4D4C0225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77FB31C9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6201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7AB1DEE2" w14:textId="79115808" w:rsidR="0081309A" w:rsidRPr="0000250D" w:rsidRDefault="0081309A" w:rsidP="00F20060">
          <w:pPr>
            <w:jc w:val="center"/>
            <w:rPr>
              <w:rFonts w:ascii="Arial Narrow" w:hAnsi="Arial Narrow"/>
              <w:position w:val="-2"/>
              <w:sz w:val="28"/>
              <w:szCs w:val="28"/>
            </w:rPr>
          </w:pPr>
          <w:r w:rsidRPr="00995C92">
            <w:rPr>
              <w:b/>
              <w:w w:val="105"/>
              <w:sz w:val="28"/>
              <w:szCs w:val="28"/>
            </w:rPr>
            <w:t>Шифр 04/23-06-ДПТ</w:t>
          </w:r>
        </w:p>
      </w:tc>
      <w:tc>
        <w:tcPr>
          <w:tcW w:w="554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14C06F7A" w14:textId="77777777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Лист</w:t>
          </w:r>
        </w:p>
      </w:tc>
    </w:tr>
    <w:tr w:rsidR="0081309A" w14:paraId="7F98BD98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14:paraId="3E67E662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32FE12A5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581E2400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1757E899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84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2282EBD5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139E1157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6201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320BEA9B" w14:textId="77777777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</w:p>
      </w:tc>
      <w:tc>
        <w:tcPr>
          <w:tcW w:w="554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0E341866" w14:textId="558D81AD" w:rsidR="0081309A" w:rsidRPr="00BC3937" w:rsidRDefault="0081309A" w:rsidP="00D17EFC">
          <w:pPr>
            <w:jc w:val="center"/>
            <w:rPr>
              <w:rFonts w:ascii="Arial Narrow" w:hAnsi="Arial Narrow" w:cs="Arial"/>
              <w:sz w:val="28"/>
              <w:szCs w:val="28"/>
            </w:rPr>
          </w:pPr>
        </w:p>
      </w:tc>
    </w:tr>
    <w:tr w:rsidR="0081309A" w14:paraId="54AA8D87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21AE676F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Изм.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AC2C080" w14:textId="77777777" w:rsidR="0081309A" w:rsidRPr="00B37DDE" w:rsidRDefault="0081309A" w:rsidP="00D17EFC">
          <w:pPr>
            <w:spacing w:before="50"/>
            <w:ind w:left="-113" w:right="-113"/>
            <w:jc w:val="center"/>
            <w:rPr>
              <w:rFonts w:ascii="Arial Narrow" w:hAnsi="Arial Narrow" w:cs="Arial"/>
              <w:spacing w:val="-8"/>
            </w:rPr>
          </w:pPr>
          <w:r w:rsidRPr="00B37DDE">
            <w:rPr>
              <w:rFonts w:ascii="Arial Narrow" w:hAnsi="Arial Narrow" w:cs="Arial"/>
              <w:spacing w:val="-8"/>
            </w:rPr>
            <w:t>Кол.уч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C5FCAA9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Лист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1EE9F44" w14:textId="77777777" w:rsidR="0081309A" w:rsidRPr="00B37DDE" w:rsidRDefault="0081309A" w:rsidP="00D17EFC">
          <w:pPr>
            <w:spacing w:before="40"/>
            <w:ind w:left="-57" w:right="-57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№док</w:t>
          </w:r>
        </w:p>
      </w:tc>
      <w:tc>
        <w:tcPr>
          <w:tcW w:w="848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A60E6CC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Подп.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282D397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Дата</w:t>
          </w:r>
        </w:p>
      </w:tc>
      <w:tc>
        <w:tcPr>
          <w:tcW w:w="6201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3FFBF32A" w14:textId="77777777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</w:p>
      </w:tc>
      <w:tc>
        <w:tcPr>
          <w:tcW w:w="554" w:type="dxa"/>
          <w:vMerge/>
          <w:tcBorders>
            <w:left w:val="single" w:sz="12" w:space="0" w:color="auto"/>
          </w:tcBorders>
        </w:tcPr>
        <w:p w14:paraId="3FAC6BA6" w14:textId="77777777" w:rsidR="0081309A" w:rsidRDefault="0081309A" w:rsidP="00D17EFC">
          <w:pPr>
            <w:jc w:val="center"/>
            <w:rPr>
              <w:rFonts w:ascii="Arial" w:hAnsi="Arial" w:cs="Arial"/>
              <w:sz w:val="28"/>
            </w:rPr>
          </w:pPr>
        </w:p>
      </w:tc>
    </w:tr>
  </w:tbl>
  <w:p w14:paraId="2E046629" w14:textId="77777777" w:rsidR="0081309A" w:rsidRPr="00BC31A5" w:rsidRDefault="0081309A" w:rsidP="00735BB2">
    <w:pPr>
      <w:pStyle w:val="a5"/>
      <w:spacing w:before="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35" w:type="dxa"/>
      <w:tblInd w:w="31" w:type="dxa"/>
      <w:tblLayout w:type="fixed"/>
      <w:tblCellMar>
        <w:left w:w="31" w:type="dxa"/>
        <w:right w:w="31" w:type="dxa"/>
      </w:tblCellMar>
      <w:tblLook w:val="0000" w:firstRow="0" w:lastRow="0" w:firstColumn="0" w:lastColumn="0" w:noHBand="0" w:noVBand="0"/>
    </w:tblPr>
    <w:tblGrid>
      <w:gridCol w:w="564"/>
      <w:gridCol w:w="567"/>
      <w:gridCol w:w="567"/>
      <w:gridCol w:w="603"/>
      <w:gridCol w:w="807"/>
      <w:gridCol w:w="523"/>
      <w:gridCol w:w="3982"/>
      <w:gridCol w:w="846"/>
      <w:gridCol w:w="846"/>
      <w:gridCol w:w="1130"/>
    </w:tblGrid>
    <w:tr w:rsidR="0081309A" w:rsidRPr="00E03096" w14:paraId="01D91ED0" w14:textId="77777777" w:rsidTr="002127F0">
      <w:trPr>
        <w:cantSplit/>
        <w:trHeight w:hRule="exact" w:val="140"/>
      </w:trPr>
      <w:tc>
        <w:tcPr>
          <w:tcW w:w="10435" w:type="dxa"/>
          <w:gridSpan w:val="10"/>
          <w:tcBorders>
            <w:bottom w:val="single" w:sz="12" w:space="0" w:color="auto"/>
          </w:tcBorders>
        </w:tcPr>
        <w:p w14:paraId="2E0145A2" w14:textId="35710D56" w:rsidR="0081309A" w:rsidRPr="00E03096" w:rsidRDefault="0081309A" w:rsidP="00D17EFC">
          <w:pPr>
            <w:ind w:right="360"/>
            <w:jc w:val="center"/>
            <w:rPr>
              <w:rFonts w:ascii="Arial Narrow" w:hAnsi="Arial Narrow" w:cs="Arial"/>
              <w:sz w:val="24"/>
            </w:rPr>
          </w:pPr>
          <w:r>
            <w:rPr>
              <w:rFonts w:ascii="Arial Narrow" w:hAnsi="Arial Narrow" w:cs="Arial"/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758080" behindDoc="0" locked="0" layoutInCell="1" allowOverlap="1" wp14:anchorId="3CDE8546" wp14:editId="7596CE30">
                    <wp:simplePos x="0" y="0"/>
                    <wp:positionH relativeFrom="column">
                      <wp:posOffset>-575310</wp:posOffset>
                    </wp:positionH>
                    <wp:positionV relativeFrom="paragraph">
                      <wp:posOffset>-3877945</wp:posOffset>
                    </wp:positionV>
                    <wp:extent cx="543560" cy="5403850"/>
                    <wp:effectExtent l="12065" t="13335" r="15875" b="12065"/>
                    <wp:wrapNone/>
                    <wp:docPr id="85" name="Group 4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43560" cy="5403850"/>
                              <a:chOff x="1034" y="7978"/>
                              <a:chExt cx="856" cy="8510"/>
                            </a:xfrm>
                          </wpg:grpSpPr>
                          <wpg:grpSp>
                            <wpg:cNvPr id="86" name="Group 4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9" y="11669"/>
                                <a:ext cx="681" cy="4819"/>
                                <a:chOff x="1209" y="11669"/>
                                <a:chExt cx="681" cy="4819"/>
                              </a:xfrm>
                            </wpg:grpSpPr>
                            <wps:wsp>
                              <wps:cNvPr id="87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0" y="11669"/>
                                  <a:ext cx="680" cy="48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Text Box 4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9" y="15070"/>
                                  <a:ext cx="283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06C396" w14:textId="77777777" w:rsidR="0081309A" w:rsidRPr="00F07EF0" w:rsidRDefault="0081309A" w:rsidP="00EF73BD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Инв. № подл</w:t>
                                    </w:r>
                                    <w:r>
                                      <w:rPr>
                                        <w:rFonts w:ascii="Arial Narrow" w:hAnsi="Arial Narrow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" name="Text Box 4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0" y="13083"/>
                                  <a:ext cx="283" cy="1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8CB581" w14:textId="77777777" w:rsidR="0081309A" w:rsidRPr="00E30A4B" w:rsidRDefault="0081309A" w:rsidP="00EF73BD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Подп. и дата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" name="Text Box 4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2" y="11669"/>
                                  <a:ext cx="283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6FDE26" w14:textId="77777777" w:rsidR="0081309A" w:rsidRPr="00E30A4B" w:rsidRDefault="0081309A" w:rsidP="00EF73BD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Взам.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1" name="Group 4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4" y="7978"/>
                                <a:ext cx="852" cy="3687"/>
                                <a:chOff x="1034" y="7978"/>
                                <a:chExt cx="852" cy="3687"/>
                              </a:xfrm>
                            </wpg:grpSpPr>
                            <wps:wsp>
                              <wps:cNvPr id="92" name="Text Box 4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1" y="10531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DCDA8A" w14:textId="77777777" w:rsidR="0081309A" w:rsidRPr="003A1D2A" w:rsidRDefault="0081309A" w:rsidP="00EF73BD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Text Box 4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1" y="9397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84457D" w14:textId="77777777" w:rsidR="0081309A" w:rsidRPr="00D6697F" w:rsidRDefault="0081309A" w:rsidP="00EF73BD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" name="Text Box 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2" y="8548"/>
                                  <a:ext cx="28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379EF4" w14:textId="77777777" w:rsidR="0081309A" w:rsidRPr="00D6697F" w:rsidRDefault="0081309A" w:rsidP="00EF73BD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" name="Text Box 4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3" y="7980"/>
                                  <a:ext cx="283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91C632" w14:textId="77777777" w:rsidR="0081309A" w:rsidRPr="00D6697F" w:rsidRDefault="0081309A" w:rsidP="00EF73BD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" name="Text Box 4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4" y="7980"/>
                                  <a:ext cx="283" cy="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11A448" w14:textId="77777777" w:rsidR="0081309A" w:rsidRPr="00BE3E1E" w:rsidRDefault="0081309A" w:rsidP="00EF73BD">
                                    <w:pPr>
                                      <w:ind w:left="57"/>
                                      <w:rPr>
                                        <w:rFonts w:ascii="Arial Narrow" w:hAnsi="Arial Narrow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</w:rPr>
                                      <w:t>Согласова</w:t>
                                    </w:r>
                                    <w:r w:rsidRPr="00BE3E1E">
                                      <w:rPr>
                                        <w:rFonts w:ascii="Arial Narrow" w:hAnsi="Arial Narrow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7" name="Text Box 4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6" y="10531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A1268B" w14:textId="77777777" w:rsidR="0081309A" w:rsidRPr="003A1D2A" w:rsidRDefault="0081309A" w:rsidP="00EF73BD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" name="Text Box 4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7" y="8547"/>
                                  <a:ext cx="28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DEB683" w14:textId="77777777" w:rsidR="0081309A" w:rsidRPr="00D6697F" w:rsidRDefault="0081309A" w:rsidP="00EF73BD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" name="Text Box 4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6" y="7978"/>
                                  <a:ext cx="283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FC876C" w14:textId="77777777" w:rsidR="0081309A" w:rsidRPr="00D6697F" w:rsidRDefault="0081309A" w:rsidP="00EF73BD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CDE8546" id="Group 460" o:spid="_x0000_s1059" style="position:absolute;left:0;text-align:left;margin-left:-45.3pt;margin-top:-305.35pt;width:42.8pt;height:425.5pt;z-index:251758080" coordorigin="1034,7978" coordsize="856,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">
                    <v:group id="Group 461" o:spid="_x0000_s1060" style="position:absolute;left:1209;top:11669;width:681;height:4819" coordorigin="1209,11669" coordsize="681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rect id="Rectangle 462" o:spid="_x0000_s1061" style="position:absolute;left:1210;top:11669;width:68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" strokeweight="1.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63" o:spid="_x0000_s1062" type="#_x0000_t202" style="position:absolute;left:1209;top:15070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" strokeweight="1.5pt">
                        <v:textbox style="layout-flow:vertical;mso-layout-flow-alt:bottom-to-top" inset="0,0,0,0">
                          <w:txbxContent>
                            <w:p w14:paraId="7306C396" w14:textId="77777777" w:rsidR="0081309A" w:rsidRPr="00F07EF0" w:rsidRDefault="0081309A" w:rsidP="00EF73BD">
                              <w:pPr>
                                <w:pStyle w:val="af"/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Инв. № подл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64" o:spid="_x0000_s1063" type="#_x0000_t202" style="position:absolute;left:1210;top:13083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" strokeweight="1.5pt">
                        <v:textbox style="layout-flow:vertical;mso-layout-flow-alt:bottom-to-top" inset="0,0,0,0">
                          <w:txbxContent>
                            <w:p w14:paraId="058CB581" w14:textId="77777777" w:rsidR="0081309A" w:rsidRPr="00E30A4B" w:rsidRDefault="0081309A" w:rsidP="00EF73BD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v:textbox>
                      </v:shape>
                      <v:shape id="Text Box 465" o:spid="_x0000_s1064" type="#_x0000_t202" style="position:absolute;left:1212;top:1166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" strokeweight="1.5pt">
                        <v:textbox style="layout-flow:vertical;mso-layout-flow-alt:bottom-to-top" inset="0,0,0,0">
                          <w:txbxContent>
                            <w:p w14:paraId="7C6FDE26" w14:textId="77777777" w:rsidR="0081309A" w:rsidRPr="00E30A4B" w:rsidRDefault="0081309A" w:rsidP="00EF73BD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v:textbox>
                      </v:shape>
                    </v:group>
                    <v:group id="Group 466" o:spid="_x0000_s1065" style="position:absolute;left:1034;top:7978;width:852;height:3687" coordorigin="1034,7978" coordsize="852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Text Box 467" o:spid="_x0000_s1066" type="#_x0000_t202" style="position:absolute;left:1601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">
                        <v:textbox style="layout-flow:vertical;mso-layout-flow-alt:bottom-to-top" inset="0,0,0,0">
                          <w:txbxContent>
                            <w:p w14:paraId="22DCDA8A" w14:textId="77777777" w:rsidR="0081309A" w:rsidRPr="003A1D2A" w:rsidRDefault="0081309A" w:rsidP="00EF73BD"/>
                          </w:txbxContent>
                        </v:textbox>
                      </v:shape>
                      <v:shape id="Text Box 468" o:spid="_x0000_s1067" type="#_x0000_t202" style="position:absolute;left:1601;top:9397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">
                        <v:textbox style="layout-flow:vertical;mso-layout-flow-alt:bottom-to-top" inset="0,0,0,0">
                          <w:txbxContent>
                            <w:p w14:paraId="0184457D" w14:textId="77777777" w:rsidR="0081309A" w:rsidRPr="00D6697F" w:rsidRDefault="0081309A" w:rsidP="00EF73BD"/>
                          </w:txbxContent>
                        </v:textbox>
                      </v:shape>
                      <v:shape id="Text Box 469" o:spid="_x0000_s1068" type="#_x0000_t202" style="position:absolute;left:1602;top:8548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">
                        <v:textbox style="layout-flow:vertical;mso-layout-flow-alt:bottom-to-top" inset="0,0,0,0">
                          <w:txbxContent>
                            <w:p w14:paraId="72379EF4" w14:textId="77777777" w:rsidR="0081309A" w:rsidRPr="00D6697F" w:rsidRDefault="0081309A" w:rsidP="00EF73BD"/>
                          </w:txbxContent>
                        </v:textbox>
                      </v:shape>
                      <v:shape id="Text Box 470" o:spid="_x0000_s1069" type="#_x0000_t202" style="position:absolute;left:1603;top:7980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">
                        <v:textbox style="layout-flow:vertical;mso-layout-flow-alt:bottom-to-top" inset="0,0,0,0">
                          <w:txbxContent>
                            <w:p w14:paraId="7791C632" w14:textId="77777777" w:rsidR="0081309A" w:rsidRPr="00D6697F" w:rsidRDefault="0081309A" w:rsidP="00EF73BD"/>
                          </w:txbxContent>
                        </v:textbox>
                      </v:shape>
                      <v:shape id="Text Box 471" o:spid="_x0000_s1070" type="#_x0000_t202" style="position:absolute;left:1034;top:7980;width:283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">
                        <v:textbox style="layout-flow:vertical;mso-layout-flow-alt:bottom-to-top" inset="0,0,0,0">
                          <w:txbxContent>
                            <w:p w14:paraId="3411A448" w14:textId="77777777" w:rsidR="0081309A" w:rsidRPr="00BE3E1E" w:rsidRDefault="0081309A" w:rsidP="00EF73BD">
                              <w:pPr>
                                <w:ind w:left="57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Согласова</w:t>
                              </w:r>
                              <w:r w:rsidRPr="00BE3E1E">
                                <w:rPr>
                                  <w:rFonts w:ascii="Arial Narrow" w:hAnsi="Arial Narrow"/>
                                </w:rPr>
                                <w:t>но</w:t>
                              </w:r>
                            </w:p>
                          </w:txbxContent>
                        </v:textbox>
                      </v:shape>
                      <v:shape id="Text Box 472" o:spid="_x0000_s1071" type="#_x0000_t202" style="position:absolute;left:1316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">
                        <v:textbox style="layout-flow:vertical;mso-layout-flow-alt:bottom-to-top" inset="0,0,0,0">
                          <w:txbxContent>
                            <w:p w14:paraId="38A1268B" w14:textId="77777777" w:rsidR="0081309A" w:rsidRPr="003A1D2A" w:rsidRDefault="0081309A" w:rsidP="00EF73BD"/>
                          </w:txbxContent>
                        </v:textbox>
                      </v:shape>
                      <v:shape id="Text Box 473" o:spid="_x0000_s1072" type="#_x0000_t202" style="position:absolute;left:1317;top:8547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">
                        <v:textbox style="layout-flow:vertical;mso-layout-flow-alt:bottom-to-top" inset="0,0,0,0">
                          <w:txbxContent>
                            <w:p w14:paraId="3DDEB683" w14:textId="77777777" w:rsidR="0081309A" w:rsidRPr="00D6697F" w:rsidRDefault="0081309A" w:rsidP="00EF73BD"/>
                          </w:txbxContent>
                        </v:textbox>
                      </v:shape>
                      <v:shape id="Text Box 474" o:spid="_x0000_s1073" type="#_x0000_t202" style="position:absolute;left:1316;top:7978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">
                        <v:textbox style="layout-flow:vertical;mso-layout-flow-alt:bottom-to-top" inset="0,0,0,0">
                          <w:txbxContent>
                            <w:p w14:paraId="11FC876C" w14:textId="77777777" w:rsidR="0081309A" w:rsidRPr="00D6697F" w:rsidRDefault="0081309A" w:rsidP="00EF73BD"/>
                          </w:txbxContent>
                        </v:textbox>
                      </v:shape>
                    </v:group>
                  </v:group>
                </w:pict>
              </mc:Fallback>
            </mc:AlternateContent>
          </w:r>
        </w:p>
      </w:tc>
    </w:tr>
    <w:tr w:rsidR="0081309A" w:rsidRPr="00CD60F3" w14:paraId="07152433" w14:textId="77777777" w:rsidTr="002127F0">
      <w:trPr>
        <w:cantSplit/>
        <w:trHeight w:hRule="exact" w:val="283"/>
      </w:trPr>
      <w:tc>
        <w:tcPr>
          <w:tcW w:w="564" w:type="dxa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17FC591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DCB0167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0019FF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0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29625502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C63E523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</w:tcBorders>
          <w:vAlign w:val="center"/>
        </w:tcPr>
        <w:p w14:paraId="5F5A42C5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804" w:type="dxa"/>
          <w:gridSpan w:val="4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24C07A00" w14:textId="75D1DBBE" w:rsidR="0081309A" w:rsidRPr="008F2E7D" w:rsidRDefault="0081309A" w:rsidP="00D17EFC">
          <w:pPr>
            <w:tabs>
              <w:tab w:val="left" w:pos="3969"/>
              <w:tab w:val="left" w:pos="6237"/>
            </w:tabs>
            <w:jc w:val="center"/>
            <w:rPr>
              <w:b/>
              <w:sz w:val="24"/>
              <w:szCs w:val="24"/>
            </w:rPr>
          </w:pPr>
          <w:r w:rsidRPr="00995C92">
            <w:rPr>
              <w:b/>
              <w:w w:val="105"/>
              <w:sz w:val="28"/>
              <w:szCs w:val="28"/>
            </w:rPr>
            <w:t>Шифр 04/23-06-ДПТ</w:t>
          </w:r>
        </w:p>
      </w:tc>
    </w:tr>
    <w:tr w:rsidR="0081309A" w:rsidRPr="00CD60F3" w14:paraId="5E55F513" w14:textId="77777777" w:rsidTr="002127F0">
      <w:trPr>
        <w:cantSplit/>
        <w:trHeight w:hRule="exact" w:val="283"/>
      </w:trPr>
      <w:tc>
        <w:tcPr>
          <w:tcW w:w="564" w:type="dxa"/>
          <w:tcBorders>
            <w:top w:val="single" w:sz="6" w:space="0" w:color="auto"/>
            <w:right w:val="single" w:sz="12" w:space="0" w:color="auto"/>
          </w:tcBorders>
          <w:vAlign w:val="center"/>
        </w:tcPr>
        <w:p w14:paraId="511A75F8" w14:textId="77777777" w:rsidR="0081309A" w:rsidRPr="00E03096" w:rsidRDefault="0081309A" w:rsidP="00D17EFC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7F2C82D5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9A41A1D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03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78ACABD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290865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</w:tcBorders>
          <w:vAlign w:val="center"/>
        </w:tcPr>
        <w:p w14:paraId="7D7E4444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804" w:type="dxa"/>
          <w:gridSpan w:val="4"/>
          <w:vMerge/>
          <w:tcBorders>
            <w:left w:val="single" w:sz="12" w:space="0" w:color="auto"/>
          </w:tcBorders>
          <w:vAlign w:val="center"/>
        </w:tcPr>
        <w:p w14:paraId="700DD94B" w14:textId="77777777" w:rsidR="0081309A" w:rsidRPr="0066554A" w:rsidRDefault="0081309A" w:rsidP="00D17EFC">
          <w:pPr>
            <w:jc w:val="center"/>
            <w:rPr>
              <w:rFonts w:ascii="Arial Narrow" w:hAnsi="Arial Narrow"/>
              <w:sz w:val="24"/>
              <w:szCs w:val="24"/>
            </w:rPr>
          </w:pPr>
        </w:p>
      </w:tc>
    </w:tr>
    <w:tr w:rsidR="0081309A" w:rsidRPr="00CD60F3" w14:paraId="23CE9CD1" w14:textId="77777777" w:rsidTr="002127F0">
      <w:trPr>
        <w:cantSplit/>
        <w:trHeight w:hRule="exact" w:val="284"/>
      </w:trPr>
      <w:tc>
        <w:tcPr>
          <w:tcW w:w="564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22A7CA39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1A05AAE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8"/>
              <w:szCs w:val="18"/>
            </w:rPr>
          </w:pPr>
          <w:r w:rsidRPr="00E03096">
            <w:rPr>
              <w:rFonts w:ascii="Arial Narrow" w:hAnsi="Arial Narrow" w:cs="Arial"/>
              <w:sz w:val="18"/>
              <w:szCs w:val="18"/>
            </w:rPr>
            <w:t>Кол.уч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667A0A40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</w:t>
          </w:r>
        </w:p>
      </w:tc>
      <w:tc>
        <w:tcPr>
          <w:tcW w:w="60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72E82B23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№док</w:t>
          </w:r>
        </w:p>
      </w:tc>
      <w:tc>
        <w:tcPr>
          <w:tcW w:w="80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4FCBE183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Подп.</w:t>
          </w:r>
        </w:p>
      </w:tc>
      <w:tc>
        <w:tcPr>
          <w:tcW w:w="523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5B974BE9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Дата</w:t>
          </w:r>
        </w:p>
      </w:tc>
      <w:tc>
        <w:tcPr>
          <w:tcW w:w="6804" w:type="dxa"/>
          <w:gridSpan w:val="4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56480402" w14:textId="77777777" w:rsidR="0081309A" w:rsidRPr="0066554A" w:rsidRDefault="0081309A" w:rsidP="00D17EFC">
          <w:pPr>
            <w:jc w:val="center"/>
            <w:rPr>
              <w:rFonts w:ascii="Arial Narrow" w:hAnsi="Arial Narrow"/>
              <w:sz w:val="24"/>
              <w:szCs w:val="24"/>
            </w:rPr>
          </w:pPr>
        </w:p>
      </w:tc>
    </w:tr>
    <w:tr w:rsidR="0081309A" w:rsidRPr="00E03096" w14:paraId="6382DBBD" w14:textId="77777777" w:rsidTr="00E704EA">
      <w:trPr>
        <w:cantSplit/>
        <w:trHeight w:hRule="exact" w:val="284"/>
      </w:trPr>
      <w:tc>
        <w:tcPr>
          <w:tcW w:w="1131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862BA78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Разработал</w:t>
          </w:r>
        </w:p>
      </w:tc>
      <w:tc>
        <w:tcPr>
          <w:tcW w:w="1170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E985E72" w14:textId="77777777" w:rsidR="0081309A" w:rsidRPr="00250FCE" w:rsidRDefault="0081309A" w:rsidP="00D17EFC">
          <w:pPr>
            <w:tabs>
              <w:tab w:val="left" w:pos="3969"/>
              <w:tab w:val="left" w:pos="6237"/>
            </w:tabs>
            <w:ind w:right="57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66BEE85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5AA1325" w14:textId="4D950BA9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 w:val="restart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18AD6070" w14:textId="3E2A610C" w:rsidR="0081309A" w:rsidRPr="000C23EE" w:rsidRDefault="0081309A" w:rsidP="000C23EE">
          <w:pPr>
            <w:tabs>
              <w:tab w:val="left" w:pos="3920"/>
              <w:tab w:val="left" w:pos="3969"/>
              <w:tab w:val="left" w:pos="6237"/>
            </w:tabs>
            <w:jc w:val="center"/>
            <w:rPr>
              <w:sz w:val="24"/>
              <w:szCs w:val="24"/>
            </w:rPr>
          </w:pPr>
          <w:r w:rsidRPr="008C60EE">
            <w:rPr>
              <w:sz w:val="24"/>
              <w:szCs w:val="24"/>
            </w:rPr>
            <w:t>Состав документации по планировке территории. Содержание Т</w:t>
          </w:r>
          <w:r>
            <w:rPr>
              <w:sz w:val="24"/>
              <w:szCs w:val="24"/>
            </w:rPr>
            <w:t>ома 4</w:t>
          </w:r>
          <w:r w:rsidRPr="008C60EE">
            <w:rPr>
              <w:sz w:val="24"/>
              <w:szCs w:val="24"/>
            </w:rPr>
            <w:t xml:space="preserve"> Проект </w:t>
          </w:r>
          <w:r>
            <w:rPr>
              <w:sz w:val="24"/>
              <w:szCs w:val="24"/>
            </w:rPr>
            <w:t xml:space="preserve">планировки </w:t>
          </w:r>
          <w:r w:rsidRPr="008C60EE">
            <w:rPr>
              <w:sz w:val="24"/>
              <w:szCs w:val="24"/>
            </w:rPr>
            <w:t xml:space="preserve">территории. </w:t>
          </w:r>
          <w:r w:rsidRPr="000C23EE">
            <w:rPr>
              <w:sz w:val="24"/>
              <w:szCs w:val="24"/>
            </w:rPr>
            <w:t xml:space="preserve">Материалы по обоснованию проекта </w:t>
          </w:r>
          <w:r>
            <w:rPr>
              <w:sz w:val="24"/>
              <w:szCs w:val="24"/>
            </w:rPr>
            <w:t>межевания.</w:t>
          </w:r>
        </w:p>
      </w:tc>
      <w:tc>
        <w:tcPr>
          <w:tcW w:w="846" w:type="dxa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4E59750A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Стадия</w:t>
          </w:r>
        </w:p>
      </w:tc>
      <w:tc>
        <w:tcPr>
          <w:tcW w:w="84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8EBDDFE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</w:t>
          </w:r>
        </w:p>
      </w:tc>
      <w:tc>
        <w:tcPr>
          <w:tcW w:w="1130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6BB03F8C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Листов</w:t>
          </w:r>
        </w:p>
      </w:tc>
    </w:tr>
    <w:tr w:rsidR="0081309A" w:rsidRPr="00E03096" w14:paraId="06617C30" w14:textId="77777777" w:rsidTr="002127F0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2E34C17F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Проверил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8EFE4D4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ind w:right="57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62A5BA0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209F553" w14:textId="580995EC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  <w:vAlign w:val="center"/>
        </w:tcPr>
        <w:p w14:paraId="53152FB7" w14:textId="77777777" w:rsidR="0081309A" w:rsidRPr="00B94C65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</w:p>
      </w:tc>
      <w:tc>
        <w:tcPr>
          <w:tcW w:w="846" w:type="dxa"/>
          <w:vMerge w:val="restart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6ED47305" w14:textId="77777777" w:rsidR="0081309A" w:rsidRPr="00D96EF5" w:rsidRDefault="0081309A" w:rsidP="00D17EFC">
          <w:pPr>
            <w:pStyle w:val="7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П</w:t>
          </w:r>
        </w:p>
      </w:tc>
      <w:tc>
        <w:tcPr>
          <w:tcW w:w="846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74D7B1A" w14:textId="77777777" w:rsidR="0081309A" w:rsidRPr="000242C9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  <w:lang w:val="en-US"/>
            </w:rPr>
          </w:pPr>
        </w:p>
      </w:tc>
      <w:tc>
        <w:tcPr>
          <w:tcW w:w="1130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2278910E" w14:textId="47FB55DA" w:rsidR="0081309A" w:rsidRPr="00AA049A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  <w:r>
            <w:rPr>
              <w:rFonts w:ascii="Arial Narrow" w:hAnsi="Arial Narrow" w:cs="Arial"/>
              <w:sz w:val="24"/>
              <w:szCs w:val="24"/>
            </w:rPr>
            <w:fldChar w:fldCharType="begin"/>
          </w:r>
          <w:r>
            <w:rPr>
              <w:rFonts w:ascii="Arial Narrow" w:hAnsi="Arial Narrow" w:cs="Arial"/>
              <w:sz w:val="24"/>
              <w:szCs w:val="24"/>
            </w:rPr>
            <w:instrText xml:space="preserve"> SECTIONPAGES  </w:instrText>
          </w:r>
          <w:r>
            <w:rPr>
              <w:rFonts w:ascii="Arial Narrow" w:hAnsi="Arial Narrow" w:cs="Arial"/>
              <w:sz w:val="24"/>
              <w:szCs w:val="2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24"/>
              <w:szCs w:val="24"/>
            </w:rPr>
            <w:t>18</w:t>
          </w:r>
          <w:r>
            <w:rPr>
              <w:rFonts w:ascii="Arial Narrow" w:hAnsi="Arial Narrow" w:cs="Arial"/>
              <w:sz w:val="24"/>
              <w:szCs w:val="24"/>
            </w:rPr>
            <w:fldChar w:fldCharType="end"/>
          </w:r>
        </w:p>
      </w:tc>
    </w:tr>
    <w:tr w:rsidR="0081309A" w:rsidRPr="00E03096" w14:paraId="6AEBBCC4" w14:textId="77777777" w:rsidTr="002127F0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4E5F675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ГИП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52CC91C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spacing w:before="20"/>
            <w:rPr>
              <w:rFonts w:ascii="Arial Narrow" w:hAnsi="Arial Narrow" w:cs="Arial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22C1283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FCEEF2C" w14:textId="203880AE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  <w:vAlign w:val="center"/>
        </w:tcPr>
        <w:p w14:paraId="70BA650B" w14:textId="77777777" w:rsidR="0081309A" w:rsidRPr="00B94C65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</w:p>
      </w:tc>
      <w:tc>
        <w:tcPr>
          <w:tcW w:w="846" w:type="dxa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39C343B8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  <w:tc>
        <w:tcPr>
          <w:tcW w:w="846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1309B2E7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  <w:tc>
        <w:tcPr>
          <w:tcW w:w="1130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7620FF3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</w:tr>
    <w:tr w:rsidR="0081309A" w:rsidRPr="00E03096" w14:paraId="1111B580" w14:textId="77777777" w:rsidTr="008862C0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0B598AC" w14:textId="77777777" w:rsidR="0081309A" w:rsidRPr="00746483" w:rsidRDefault="0081309A" w:rsidP="00D17EFC">
          <w:pPr>
            <w:pStyle w:val="a5"/>
            <w:tabs>
              <w:tab w:val="clear" w:pos="4153"/>
              <w:tab w:val="clear" w:pos="8306"/>
            </w:tabs>
            <w:ind w:firstLine="25"/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Н. контр</w:t>
          </w:r>
          <w:r>
            <w:rPr>
              <w:rFonts w:ascii="Arial Narrow" w:hAnsi="Arial Narrow" w:cs="Arial"/>
              <w:lang w:val="en-US"/>
            </w:rPr>
            <w:t>.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1AEE6DD" w14:textId="77777777" w:rsidR="0081309A" w:rsidRPr="008A573E" w:rsidRDefault="0081309A" w:rsidP="00D17EFC">
          <w:pPr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2DDB60D0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41DCBB4" w14:textId="0681BD33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  <w:vAlign w:val="center"/>
        </w:tcPr>
        <w:p w14:paraId="161C9574" w14:textId="77777777" w:rsidR="0081309A" w:rsidRPr="00E14DAB" w:rsidRDefault="0081309A" w:rsidP="00D17EFC">
          <w:pPr>
            <w:pStyle w:val="2"/>
            <w:spacing w:line="240" w:lineRule="auto"/>
            <w:ind w:firstLine="0"/>
            <w:jc w:val="center"/>
            <w:rPr>
              <w:rFonts w:ascii="Arial Narrow" w:hAnsi="Arial Narrow" w:cs="Arial"/>
              <w:szCs w:val="24"/>
              <w:lang w:val="en-US"/>
            </w:rPr>
          </w:pPr>
        </w:p>
      </w:tc>
      <w:tc>
        <w:tcPr>
          <w:tcW w:w="2822" w:type="dxa"/>
          <w:gridSpan w:val="3"/>
          <w:vMerge w:val="restart"/>
          <w:tcBorders>
            <w:top w:val="single" w:sz="12" w:space="0" w:color="auto"/>
            <w:left w:val="nil"/>
          </w:tcBorders>
          <w:vAlign w:val="center"/>
        </w:tcPr>
        <w:p w14:paraId="619E4D8B" w14:textId="77777777" w:rsidR="0081309A" w:rsidRPr="007670A8" w:rsidRDefault="00216192" w:rsidP="008862C0">
          <w:pPr>
            <w:tabs>
              <w:tab w:val="left" w:pos="3920"/>
              <w:tab w:val="left" w:pos="3969"/>
              <w:tab w:val="left" w:pos="6237"/>
            </w:tabs>
            <w:spacing w:before="60" w:line="192" w:lineRule="auto"/>
            <w:jc w:val="center"/>
            <w:rPr>
              <w:rFonts w:ascii="Arial Narrow" w:hAnsi="Arial Narrow"/>
              <w:sz w:val="24"/>
              <w:szCs w:val="24"/>
            </w:rPr>
          </w:pPr>
          <w:sdt>
            <w:sdtPr>
              <w:rPr>
                <w:rFonts w:ascii="Arial Narrow" w:hAnsi="Arial Narrow"/>
                <w:b/>
                <w:sz w:val="28"/>
                <w:szCs w:val="28"/>
              </w:rPr>
              <w:alias w:val="картинка организации"/>
              <w:tag w:val="картинка организации"/>
              <w:id w:val="3708678"/>
              <w:lock w:val="contentLocked"/>
              <w:showingPlcHdr/>
              <w:dataBinding w:xpath="/ns0:ccMap[1]/ns0:ccElement_3708423" w:storeItemID="{31CF0969-A197-4D83-8367-9F5C2EA01359}"/>
              <w:picture/>
            </w:sdtPr>
            <w:sdtEndPr/>
            <w:sdtContent>
              <w:r w:rsidR="0081309A">
                <w:rPr>
                  <w:rFonts w:ascii="Arial Narrow" w:hAnsi="Arial Narrow"/>
                  <w:noProof/>
                  <w:sz w:val="24"/>
                </w:rPr>
                <w:drawing>
                  <wp:inline distT="0" distB="0" distL="0" distR="0" wp14:anchorId="3FAB98AF" wp14:editId="350D4BA4">
                    <wp:extent cx="175260" cy="175260"/>
                    <wp:effectExtent l="19050" t="0" r="0" b="0"/>
                    <wp:docPr id="1314830818" name="Рисунок 13148308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5260" cy="175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tc>
    </w:tr>
    <w:tr w:rsidR="0081309A" w:rsidRPr="00E03096" w14:paraId="1BDACAAB" w14:textId="77777777" w:rsidTr="002127F0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right w:val="single" w:sz="12" w:space="0" w:color="auto"/>
          </w:tcBorders>
          <w:vAlign w:val="center"/>
        </w:tcPr>
        <w:p w14:paraId="6F6CA778" w14:textId="77777777" w:rsidR="0081309A" w:rsidRPr="00F16D6A" w:rsidRDefault="0081309A" w:rsidP="00D17EFC">
          <w:pPr>
            <w:ind w:firstLine="25"/>
            <w:rPr>
              <w:rFonts w:ascii="Arial Narrow" w:hAnsi="Arial Narrow" w:cs="Arial"/>
              <w:lang w:val="en-US"/>
            </w:rPr>
          </w:pP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6619ABC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spacing w:before="20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979E6C0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4964664" w14:textId="77777777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</w:tcPr>
        <w:p w14:paraId="041740B9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6"/>
            </w:rPr>
          </w:pPr>
        </w:p>
      </w:tc>
      <w:tc>
        <w:tcPr>
          <w:tcW w:w="2822" w:type="dxa"/>
          <w:gridSpan w:val="3"/>
          <w:vMerge/>
          <w:tcBorders>
            <w:left w:val="nil"/>
          </w:tcBorders>
        </w:tcPr>
        <w:p w14:paraId="0B1ABD3F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</w:p>
      </w:tc>
    </w:tr>
  </w:tbl>
  <w:p w14:paraId="339DBF1D" w14:textId="77777777" w:rsidR="0081309A" w:rsidRPr="00E03096" w:rsidRDefault="0081309A" w:rsidP="00974E2C">
    <w:pPr>
      <w:pStyle w:val="a5"/>
      <w:spacing w:before="80"/>
      <w:rPr>
        <w:rFonts w:ascii="Arial Narrow" w:hAnsi="Arial Narrow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31" w:type="dxa"/>
      <w:tblInd w:w="31" w:type="dxa"/>
      <w:tblLayout w:type="fixed"/>
      <w:tblCellMar>
        <w:left w:w="31" w:type="dxa"/>
        <w:right w:w="31" w:type="dxa"/>
      </w:tblCellMar>
      <w:tblLook w:val="0000" w:firstRow="0" w:lastRow="0" w:firstColumn="0" w:lastColumn="0" w:noHBand="0" w:noVBand="0"/>
    </w:tblPr>
    <w:tblGrid>
      <w:gridCol w:w="564"/>
      <w:gridCol w:w="566"/>
      <w:gridCol w:w="566"/>
      <w:gridCol w:w="566"/>
      <w:gridCol w:w="848"/>
      <w:gridCol w:w="566"/>
      <w:gridCol w:w="6201"/>
      <w:gridCol w:w="554"/>
    </w:tblGrid>
    <w:tr w:rsidR="0081309A" w14:paraId="1BD4D1B2" w14:textId="77777777" w:rsidTr="002127F0">
      <w:trPr>
        <w:cantSplit/>
        <w:trHeight w:hRule="exact" w:val="285"/>
      </w:trPr>
      <w:tc>
        <w:tcPr>
          <w:tcW w:w="10430" w:type="dxa"/>
          <w:gridSpan w:val="8"/>
          <w:tcBorders>
            <w:bottom w:val="single" w:sz="12" w:space="0" w:color="auto"/>
          </w:tcBorders>
        </w:tcPr>
        <w:p w14:paraId="297580A4" w14:textId="77777777" w:rsidR="0081309A" w:rsidRDefault="0081309A" w:rsidP="00D40B34">
          <w:pPr>
            <w:ind w:right="360"/>
            <w:jc w:val="center"/>
            <w:rPr>
              <w:sz w:val="18"/>
            </w:rPr>
          </w:pPr>
        </w:p>
      </w:tc>
    </w:tr>
    <w:tr w:rsidR="0081309A" w14:paraId="75394204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14:paraId="4E7D6365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3B5AE957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29B68BAB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5B18E986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84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65C3A1AE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1D1E6E8C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6201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383BEA3" w14:textId="77777777" w:rsidR="0081309A" w:rsidRPr="0000250D" w:rsidRDefault="00216192" w:rsidP="00F20060">
          <w:pPr>
            <w:jc w:val="center"/>
            <w:rPr>
              <w:rFonts w:ascii="Arial Narrow" w:hAnsi="Arial Narrow"/>
              <w:position w:val="-2"/>
              <w:sz w:val="28"/>
              <w:szCs w:val="28"/>
            </w:rPr>
          </w:pPr>
          <w:sdt>
            <w:sdtPr>
              <w:rPr>
                <w:rFonts w:ascii="Arial Narrow" w:hAnsi="Arial Narrow"/>
                <w:sz w:val="28"/>
                <w:szCs w:val="28"/>
              </w:rPr>
              <w:alias w:val="номер без КС"/>
              <w:id w:val="3708011"/>
              <w:dataBinding w:xpath="/ns0:ccMap[1]/ns0:ccElement_7033471" w:storeItemID="{CAE4299D-8216-4B97-856F-FECA9FA7D33B}"/>
              <w:text/>
            </w:sdtPr>
            <w:sdtEndPr/>
            <w:sdtContent>
              <w:r w:rsidR="0081309A">
                <w:rPr>
                  <w:rFonts w:ascii="Arial Narrow" w:hAnsi="Arial Narrow"/>
                  <w:sz w:val="28"/>
                  <w:szCs w:val="28"/>
                </w:rPr>
                <w:t>1864</w:t>
              </w:r>
            </w:sdtContent>
          </w:sdt>
          <w:r w:rsidR="0081309A">
            <w:rPr>
              <w:rFonts w:ascii="Arial Narrow" w:hAnsi="Arial Narrow"/>
              <w:sz w:val="28"/>
              <w:szCs w:val="28"/>
            </w:rPr>
            <w:t>-СП</w:t>
          </w:r>
        </w:p>
      </w:tc>
      <w:tc>
        <w:tcPr>
          <w:tcW w:w="554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60353B85" w14:textId="77777777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Лист</w:t>
          </w:r>
        </w:p>
      </w:tc>
    </w:tr>
    <w:tr w:rsidR="0081309A" w14:paraId="43E60E59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14:paraId="30A69874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02335D81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0796DCA8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419BD4C0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84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123DB1AB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63D5B533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6201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18955BB1" w14:textId="77777777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</w:p>
      </w:tc>
      <w:tc>
        <w:tcPr>
          <w:tcW w:w="554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34EB59F0" w14:textId="77777777" w:rsidR="0081309A" w:rsidRPr="00BC3937" w:rsidRDefault="0081309A" w:rsidP="00D17EFC">
          <w:pPr>
            <w:jc w:val="center"/>
            <w:rPr>
              <w:rFonts w:ascii="Arial Narrow" w:hAnsi="Arial Narrow" w:cs="Arial"/>
              <w:sz w:val="28"/>
              <w:szCs w:val="28"/>
            </w:rPr>
          </w:pPr>
          <w:r w:rsidRPr="00E22EFB">
            <w:rPr>
              <w:rFonts w:ascii="Arial Narrow" w:hAnsi="Arial Narrow"/>
              <w:sz w:val="24"/>
              <w:szCs w:val="24"/>
              <w:lang w:val="en-US"/>
            </w:rPr>
            <w:fldChar w:fldCharType="begin"/>
          </w:r>
          <w:r w:rsidRPr="00F20060">
            <w:rPr>
              <w:rFonts w:ascii="Arial Narrow" w:hAnsi="Arial Narrow"/>
              <w:sz w:val="24"/>
              <w:szCs w:val="24"/>
            </w:rPr>
            <w:instrText xml:space="preserve"> </w:instrText>
          </w:r>
          <w:r w:rsidRPr="00E22EFB">
            <w:rPr>
              <w:rFonts w:ascii="Arial Narrow" w:hAnsi="Arial Narrow"/>
              <w:sz w:val="24"/>
              <w:szCs w:val="24"/>
              <w:lang w:val="en-US"/>
            </w:rPr>
            <w:instrText>page</w:instrText>
          </w:r>
          <w:r w:rsidRPr="00F20060">
            <w:rPr>
              <w:rFonts w:ascii="Arial Narrow" w:hAnsi="Arial Narrow"/>
              <w:sz w:val="24"/>
              <w:szCs w:val="24"/>
            </w:rPr>
            <w:instrText xml:space="preserve"> </w:instrText>
          </w:r>
          <w:r w:rsidRPr="00E22EFB">
            <w:rPr>
              <w:rFonts w:ascii="Arial Narrow" w:hAnsi="Arial Narrow"/>
              <w:sz w:val="24"/>
              <w:szCs w:val="24"/>
              <w:lang w:val="en-US"/>
            </w:rPr>
            <w:fldChar w:fldCharType="separate"/>
          </w:r>
          <w:r>
            <w:rPr>
              <w:rFonts w:ascii="Arial Narrow" w:hAnsi="Arial Narrow"/>
              <w:noProof/>
              <w:sz w:val="24"/>
              <w:szCs w:val="24"/>
              <w:lang w:val="en-US"/>
            </w:rPr>
            <w:t>2</w:t>
          </w:r>
          <w:r w:rsidRPr="00E22EFB">
            <w:rPr>
              <w:rFonts w:ascii="Arial Narrow" w:hAnsi="Arial Narrow"/>
              <w:sz w:val="24"/>
              <w:szCs w:val="24"/>
              <w:lang w:val="en-US"/>
            </w:rPr>
            <w:fldChar w:fldCharType="end"/>
          </w:r>
        </w:p>
      </w:tc>
    </w:tr>
    <w:tr w:rsidR="0081309A" w14:paraId="211114F8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6BC15514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Изм.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72E9DDEB" w14:textId="77777777" w:rsidR="0081309A" w:rsidRPr="00B37DDE" w:rsidRDefault="0081309A" w:rsidP="00D17EFC">
          <w:pPr>
            <w:spacing w:before="50"/>
            <w:ind w:left="-113" w:right="-113"/>
            <w:jc w:val="center"/>
            <w:rPr>
              <w:rFonts w:ascii="Arial Narrow" w:hAnsi="Arial Narrow" w:cs="Arial"/>
              <w:spacing w:val="-8"/>
            </w:rPr>
          </w:pPr>
          <w:r w:rsidRPr="00B37DDE">
            <w:rPr>
              <w:rFonts w:ascii="Arial Narrow" w:hAnsi="Arial Narrow" w:cs="Arial"/>
              <w:spacing w:val="-8"/>
            </w:rPr>
            <w:t>Кол.уч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0F371BE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Лист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65F32C1" w14:textId="77777777" w:rsidR="0081309A" w:rsidRPr="00B37DDE" w:rsidRDefault="0081309A" w:rsidP="00D17EFC">
          <w:pPr>
            <w:spacing w:before="40"/>
            <w:ind w:left="-57" w:right="-57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№док</w:t>
          </w:r>
        </w:p>
      </w:tc>
      <w:tc>
        <w:tcPr>
          <w:tcW w:w="848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D2B00CF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Подп.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25CAF837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Дата</w:t>
          </w:r>
        </w:p>
      </w:tc>
      <w:tc>
        <w:tcPr>
          <w:tcW w:w="6201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76A128EC" w14:textId="77777777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</w:p>
      </w:tc>
      <w:tc>
        <w:tcPr>
          <w:tcW w:w="554" w:type="dxa"/>
          <w:vMerge/>
          <w:tcBorders>
            <w:left w:val="single" w:sz="12" w:space="0" w:color="auto"/>
          </w:tcBorders>
        </w:tcPr>
        <w:p w14:paraId="1FABE8DC" w14:textId="77777777" w:rsidR="0081309A" w:rsidRDefault="0081309A" w:rsidP="00D17EFC">
          <w:pPr>
            <w:jc w:val="center"/>
            <w:rPr>
              <w:rFonts w:ascii="Arial" w:hAnsi="Arial" w:cs="Arial"/>
              <w:sz w:val="28"/>
            </w:rPr>
          </w:pPr>
        </w:p>
      </w:tc>
    </w:tr>
  </w:tbl>
  <w:p w14:paraId="275E27CA" w14:textId="77777777" w:rsidR="0081309A" w:rsidRPr="00BC31A5" w:rsidRDefault="0081309A" w:rsidP="00735BB2">
    <w:pPr>
      <w:pStyle w:val="a5"/>
      <w:spacing w:before="8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35" w:type="dxa"/>
      <w:tblInd w:w="31" w:type="dxa"/>
      <w:tblLayout w:type="fixed"/>
      <w:tblCellMar>
        <w:left w:w="31" w:type="dxa"/>
        <w:right w:w="31" w:type="dxa"/>
      </w:tblCellMar>
      <w:tblLook w:val="0000" w:firstRow="0" w:lastRow="0" w:firstColumn="0" w:lastColumn="0" w:noHBand="0" w:noVBand="0"/>
    </w:tblPr>
    <w:tblGrid>
      <w:gridCol w:w="564"/>
      <w:gridCol w:w="567"/>
      <w:gridCol w:w="567"/>
      <w:gridCol w:w="603"/>
      <w:gridCol w:w="807"/>
      <w:gridCol w:w="523"/>
      <w:gridCol w:w="3982"/>
      <w:gridCol w:w="846"/>
      <w:gridCol w:w="846"/>
      <w:gridCol w:w="1130"/>
    </w:tblGrid>
    <w:tr w:rsidR="0081309A" w:rsidRPr="00E03096" w14:paraId="4C8BF267" w14:textId="77777777" w:rsidTr="002127F0">
      <w:trPr>
        <w:cantSplit/>
        <w:trHeight w:hRule="exact" w:val="140"/>
      </w:trPr>
      <w:tc>
        <w:tcPr>
          <w:tcW w:w="10435" w:type="dxa"/>
          <w:gridSpan w:val="10"/>
          <w:tcBorders>
            <w:bottom w:val="single" w:sz="12" w:space="0" w:color="auto"/>
          </w:tcBorders>
        </w:tcPr>
        <w:p w14:paraId="75154884" w14:textId="7EB67EF8" w:rsidR="0081309A" w:rsidRPr="00E03096" w:rsidRDefault="0081309A" w:rsidP="00D17EFC">
          <w:pPr>
            <w:ind w:right="360"/>
            <w:jc w:val="center"/>
            <w:rPr>
              <w:rFonts w:ascii="Arial Narrow" w:hAnsi="Arial Narrow" w:cs="Arial"/>
              <w:sz w:val="24"/>
            </w:rPr>
          </w:pPr>
          <w:r>
            <w:rPr>
              <w:rFonts w:ascii="Arial Narrow" w:hAnsi="Arial Narrow" w:cs="Arial"/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759104" behindDoc="0" locked="0" layoutInCell="1" allowOverlap="1" wp14:anchorId="0A52BCC4" wp14:editId="2C421899">
                    <wp:simplePos x="0" y="0"/>
                    <wp:positionH relativeFrom="column">
                      <wp:posOffset>-576580</wp:posOffset>
                    </wp:positionH>
                    <wp:positionV relativeFrom="paragraph">
                      <wp:posOffset>-3877945</wp:posOffset>
                    </wp:positionV>
                    <wp:extent cx="543560" cy="5403850"/>
                    <wp:effectExtent l="10795" t="13335" r="17145" b="12065"/>
                    <wp:wrapNone/>
                    <wp:docPr id="47" name="Group 47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43560" cy="5403850"/>
                              <a:chOff x="1034" y="7978"/>
                              <a:chExt cx="856" cy="8510"/>
                            </a:xfrm>
                          </wpg:grpSpPr>
                          <wpg:grpSp>
                            <wpg:cNvPr id="48" name="Group 4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9" y="11669"/>
                                <a:ext cx="681" cy="4819"/>
                                <a:chOff x="1209" y="11669"/>
                                <a:chExt cx="681" cy="4819"/>
                              </a:xfrm>
                            </wpg:grpSpPr>
                            <wps:wsp>
                              <wps:cNvPr id="49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0" y="11669"/>
                                  <a:ext cx="680" cy="48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Text Box 4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9" y="15070"/>
                                  <a:ext cx="283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CBF86F" w14:textId="77777777" w:rsidR="0081309A" w:rsidRPr="00F07EF0" w:rsidRDefault="0081309A" w:rsidP="0037493B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Инв. № подл</w:t>
                                    </w:r>
                                    <w:r>
                                      <w:rPr>
                                        <w:rFonts w:ascii="Arial Narrow" w:hAnsi="Arial Narrow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" name="Text Box 4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0" y="13083"/>
                                  <a:ext cx="283" cy="1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754EB6" w14:textId="77777777" w:rsidR="0081309A" w:rsidRPr="00E30A4B" w:rsidRDefault="0081309A" w:rsidP="0037493B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Подп. и дата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" name="Text Box 4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2" y="11669"/>
                                  <a:ext cx="283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2608A5" w14:textId="77777777" w:rsidR="0081309A" w:rsidRPr="00E30A4B" w:rsidRDefault="0081309A" w:rsidP="0037493B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Взам.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" name="Group 4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4" y="7978"/>
                                <a:ext cx="852" cy="3687"/>
                                <a:chOff x="1034" y="7978"/>
                                <a:chExt cx="852" cy="3687"/>
                              </a:xfrm>
                            </wpg:grpSpPr>
                            <wps:wsp>
                              <wps:cNvPr id="54" name="Text Box 4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1" y="10531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657303" w14:textId="77777777" w:rsidR="0081309A" w:rsidRPr="003A1D2A" w:rsidRDefault="0081309A" w:rsidP="0037493B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" name="Text Box 4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1" y="9397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862C14" w14:textId="77777777" w:rsidR="0081309A" w:rsidRPr="00D6697F" w:rsidRDefault="0081309A" w:rsidP="0037493B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" name="Text Box 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2" y="8548"/>
                                  <a:ext cx="28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AADCE3" w14:textId="77777777" w:rsidR="0081309A" w:rsidRPr="00D6697F" w:rsidRDefault="0081309A" w:rsidP="0037493B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" name="Text Box 4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3" y="7980"/>
                                  <a:ext cx="283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FBC930" w14:textId="77777777" w:rsidR="0081309A" w:rsidRPr="00D6697F" w:rsidRDefault="0081309A" w:rsidP="0037493B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" name="Text Box 4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4" y="7980"/>
                                  <a:ext cx="283" cy="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57B330" w14:textId="77777777" w:rsidR="0081309A" w:rsidRPr="00BE3E1E" w:rsidRDefault="0081309A" w:rsidP="0037493B">
                                    <w:pPr>
                                      <w:ind w:left="57"/>
                                      <w:rPr>
                                        <w:rFonts w:ascii="Arial Narrow" w:hAnsi="Arial Narrow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</w:rPr>
                                      <w:t>Согласова</w:t>
                                    </w:r>
                                    <w:r w:rsidRPr="00BE3E1E">
                                      <w:rPr>
                                        <w:rFonts w:ascii="Arial Narrow" w:hAnsi="Arial Narrow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" name="Text Box 4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6" y="10531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2E9AFF" w14:textId="77777777" w:rsidR="0081309A" w:rsidRPr="003A1D2A" w:rsidRDefault="0081309A" w:rsidP="0037493B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" name="Text Box 4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7" y="8547"/>
                                  <a:ext cx="28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94682A" w14:textId="77777777" w:rsidR="0081309A" w:rsidRPr="00D6697F" w:rsidRDefault="0081309A" w:rsidP="0037493B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" name="Text Box 4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6" y="7978"/>
                                  <a:ext cx="283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1AB86E" w14:textId="77777777" w:rsidR="0081309A" w:rsidRPr="00D6697F" w:rsidRDefault="0081309A" w:rsidP="0037493B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A52BCC4" id="Group 475" o:spid="_x0000_s1091" style="position:absolute;left:0;text-align:left;margin-left:-45.4pt;margin-top:-305.35pt;width:42.8pt;height:425.5pt;z-index:251759104" coordorigin="1034,7978" coordsize="856,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">
                    <v:group id="Group 476" o:spid="_x0000_s1092" style="position:absolute;left:1209;top:11669;width:681;height:4819" coordorigin="1209,11669" coordsize="681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rect id="Rectangle 477" o:spid="_x0000_s1093" style="position:absolute;left:1210;top:11669;width:68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" strokeweight="1.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78" o:spid="_x0000_s1094" type="#_x0000_t202" style="position:absolute;left:1209;top:15070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" strokeweight="1.5pt">
                        <v:textbox style="layout-flow:vertical;mso-layout-flow-alt:bottom-to-top" inset="0,0,0,0">
                          <w:txbxContent>
                            <w:p w14:paraId="04CBF86F" w14:textId="77777777" w:rsidR="0081309A" w:rsidRPr="00F07EF0" w:rsidRDefault="0081309A" w:rsidP="0037493B">
                              <w:pPr>
                                <w:pStyle w:val="af"/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Инв. № подл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79" o:spid="_x0000_s1095" type="#_x0000_t202" style="position:absolute;left:1210;top:13083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" strokeweight="1.5pt">
                        <v:textbox style="layout-flow:vertical;mso-layout-flow-alt:bottom-to-top" inset="0,0,0,0">
                          <w:txbxContent>
                            <w:p w14:paraId="33754EB6" w14:textId="77777777" w:rsidR="0081309A" w:rsidRPr="00E30A4B" w:rsidRDefault="0081309A" w:rsidP="0037493B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v:textbox>
                      </v:shape>
                      <v:shape id="Text Box 480" o:spid="_x0000_s1096" type="#_x0000_t202" style="position:absolute;left:1212;top:1166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" strokeweight="1.5pt">
                        <v:textbox style="layout-flow:vertical;mso-layout-flow-alt:bottom-to-top" inset="0,0,0,0">
                          <w:txbxContent>
                            <w:p w14:paraId="212608A5" w14:textId="77777777" w:rsidR="0081309A" w:rsidRPr="00E30A4B" w:rsidRDefault="0081309A" w:rsidP="0037493B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v:textbox>
                      </v:shape>
                    </v:group>
                    <v:group id="Group 481" o:spid="_x0000_s1097" style="position:absolute;left:1034;top:7978;width:852;height:3687" coordorigin="1034,7978" coordsize="852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shape id="Text Box 482" o:spid="_x0000_s1098" type="#_x0000_t202" style="position:absolute;left:1601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">
                        <v:textbox style="layout-flow:vertical;mso-layout-flow-alt:bottom-to-top" inset="0,0,0,0">
                          <w:txbxContent>
                            <w:p w14:paraId="19657303" w14:textId="77777777" w:rsidR="0081309A" w:rsidRPr="003A1D2A" w:rsidRDefault="0081309A" w:rsidP="0037493B"/>
                          </w:txbxContent>
                        </v:textbox>
                      </v:shape>
                      <v:shape id="Text Box 483" o:spid="_x0000_s1099" type="#_x0000_t202" style="position:absolute;left:1601;top:9397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">
                        <v:textbox style="layout-flow:vertical;mso-layout-flow-alt:bottom-to-top" inset="0,0,0,0">
                          <w:txbxContent>
                            <w:p w14:paraId="05862C14" w14:textId="77777777" w:rsidR="0081309A" w:rsidRPr="00D6697F" w:rsidRDefault="0081309A" w:rsidP="0037493B"/>
                          </w:txbxContent>
                        </v:textbox>
                      </v:shape>
                      <v:shape id="Text Box 484" o:spid="_x0000_s1100" type="#_x0000_t202" style="position:absolute;left:1602;top:8548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">
                        <v:textbox style="layout-flow:vertical;mso-layout-flow-alt:bottom-to-top" inset="0,0,0,0">
                          <w:txbxContent>
                            <w:p w14:paraId="7AAADCE3" w14:textId="77777777" w:rsidR="0081309A" w:rsidRPr="00D6697F" w:rsidRDefault="0081309A" w:rsidP="0037493B"/>
                          </w:txbxContent>
                        </v:textbox>
                      </v:shape>
                      <v:shape id="Text Box 485" o:spid="_x0000_s1101" type="#_x0000_t202" style="position:absolute;left:1603;top:7980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">
                        <v:textbox style="layout-flow:vertical;mso-layout-flow-alt:bottom-to-top" inset="0,0,0,0">
                          <w:txbxContent>
                            <w:p w14:paraId="0AFBC930" w14:textId="77777777" w:rsidR="0081309A" w:rsidRPr="00D6697F" w:rsidRDefault="0081309A" w:rsidP="0037493B"/>
                          </w:txbxContent>
                        </v:textbox>
                      </v:shape>
                      <v:shape id="Text Box 486" o:spid="_x0000_s1102" type="#_x0000_t202" style="position:absolute;left:1034;top:7980;width:283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">
                        <v:textbox style="layout-flow:vertical;mso-layout-flow-alt:bottom-to-top" inset="0,0,0,0">
                          <w:txbxContent>
                            <w:p w14:paraId="5E57B330" w14:textId="77777777" w:rsidR="0081309A" w:rsidRPr="00BE3E1E" w:rsidRDefault="0081309A" w:rsidP="0037493B">
                              <w:pPr>
                                <w:ind w:left="57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Согласова</w:t>
                              </w:r>
                              <w:r w:rsidRPr="00BE3E1E">
                                <w:rPr>
                                  <w:rFonts w:ascii="Arial Narrow" w:hAnsi="Arial Narrow"/>
                                </w:rPr>
                                <w:t>но</w:t>
                              </w:r>
                            </w:p>
                          </w:txbxContent>
                        </v:textbox>
                      </v:shape>
                      <v:shape id="Text Box 487" o:spid="_x0000_s1103" type="#_x0000_t202" style="position:absolute;left:1316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">
                        <v:textbox style="layout-flow:vertical;mso-layout-flow-alt:bottom-to-top" inset="0,0,0,0">
                          <w:txbxContent>
                            <w:p w14:paraId="4D2E9AFF" w14:textId="77777777" w:rsidR="0081309A" w:rsidRPr="003A1D2A" w:rsidRDefault="0081309A" w:rsidP="0037493B"/>
                          </w:txbxContent>
                        </v:textbox>
                      </v:shape>
                      <v:shape id="Text Box 488" o:spid="_x0000_s1104" type="#_x0000_t202" style="position:absolute;left:1317;top:8547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">
                        <v:textbox style="layout-flow:vertical;mso-layout-flow-alt:bottom-to-top" inset="0,0,0,0">
                          <w:txbxContent>
                            <w:p w14:paraId="7694682A" w14:textId="77777777" w:rsidR="0081309A" w:rsidRPr="00D6697F" w:rsidRDefault="0081309A" w:rsidP="0037493B"/>
                          </w:txbxContent>
                        </v:textbox>
                      </v:shape>
                      <v:shape id="Text Box 489" o:spid="_x0000_s1105" type="#_x0000_t202" style="position:absolute;left:1316;top:7978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">
                        <v:textbox style="layout-flow:vertical;mso-layout-flow-alt:bottom-to-top" inset="0,0,0,0">
                          <w:txbxContent>
                            <w:p w14:paraId="101AB86E" w14:textId="77777777" w:rsidR="0081309A" w:rsidRPr="00D6697F" w:rsidRDefault="0081309A" w:rsidP="0037493B"/>
                          </w:txbxContent>
                        </v:textbox>
                      </v:shape>
                    </v:group>
                  </v:group>
                </w:pict>
              </mc:Fallback>
            </mc:AlternateContent>
          </w:r>
        </w:p>
      </w:tc>
    </w:tr>
    <w:tr w:rsidR="0081309A" w:rsidRPr="00CD60F3" w14:paraId="20892871" w14:textId="77777777" w:rsidTr="002127F0">
      <w:trPr>
        <w:cantSplit/>
        <w:trHeight w:hRule="exact" w:val="283"/>
      </w:trPr>
      <w:tc>
        <w:tcPr>
          <w:tcW w:w="564" w:type="dxa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2FDF3C6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221CECDF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AB7FC5B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0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F5904A1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5135899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</w:tcBorders>
          <w:vAlign w:val="center"/>
        </w:tcPr>
        <w:p w14:paraId="323AC3B1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804" w:type="dxa"/>
          <w:gridSpan w:val="4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13723C8A" w14:textId="77777777" w:rsidR="0081309A" w:rsidRPr="00C32955" w:rsidRDefault="00216192" w:rsidP="00934175">
          <w:pPr>
            <w:jc w:val="center"/>
            <w:rPr>
              <w:rFonts w:ascii="Arial Narrow" w:hAnsi="Arial Narrow"/>
              <w:sz w:val="24"/>
              <w:szCs w:val="24"/>
            </w:rPr>
          </w:pPr>
          <w:sdt>
            <w:sdtPr>
              <w:rPr>
                <w:rFonts w:ascii="Arial Narrow" w:hAnsi="Arial Narrow"/>
                <w:sz w:val="28"/>
                <w:szCs w:val="28"/>
              </w:rPr>
              <w:alias w:val="номер без КС"/>
              <w:id w:val="3708012"/>
              <w:dataBinding w:xpath="/ns0:ccMap[1]/ns0:ccElement_7033471" w:storeItemID="{CAE4299D-8216-4B97-856F-FECA9FA7D33B}"/>
              <w:text/>
            </w:sdtPr>
            <w:sdtEndPr/>
            <w:sdtContent>
              <w:r w:rsidR="0081309A">
                <w:rPr>
                  <w:rFonts w:ascii="Arial Narrow" w:hAnsi="Arial Narrow"/>
                  <w:sz w:val="28"/>
                  <w:szCs w:val="28"/>
                </w:rPr>
                <w:t>1864</w:t>
              </w:r>
            </w:sdtContent>
          </w:sdt>
          <w:r w:rsidR="0081309A">
            <w:rPr>
              <w:rFonts w:ascii="Arial Narrow" w:hAnsi="Arial Narrow"/>
              <w:sz w:val="28"/>
              <w:szCs w:val="28"/>
            </w:rPr>
            <w:t>-СП</w:t>
          </w:r>
        </w:p>
      </w:tc>
    </w:tr>
    <w:tr w:rsidR="0081309A" w:rsidRPr="00CD60F3" w14:paraId="458251BC" w14:textId="77777777" w:rsidTr="002127F0">
      <w:trPr>
        <w:cantSplit/>
        <w:trHeight w:hRule="exact" w:val="283"/>
      </w:trPr>
      <w:tc>
        <w:tcPr>
          <w:tcW w:w="564" w:type="dxa"/>
          <w:tcBorders>
            <w:top w:val="single" w:sz="6" w:space="0" w:color="auto"/>
            <w:right w:val="single" w:sz="12" w:space="0" w:color="auto"/>
          </w:tcBorders>
          <w:vAlign w:val="center"/>
        </w:tcPr>
        <w:p w14:paraId="48E13444" w14:textId="77777777" w:rsidR="0081309A" w:rsidRPr="00E03096" w:rsidRDefault="0081309A" w:rsidP="00D17EFC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29EFDE8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287F61A8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03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9D24299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251CCE2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</w:tcBorders>
          <w:vAlign w:val="center"/>
        </w:tcPr>
        <w:p w14:paraId="272DEA1F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804" w:type="dxa"/>
          <w:gridSpan w:val="4"/>
          <w:vMerge/>
          <w:tcBorders>
            <w:left w:val="single" w:sz="12" w:space="0" w:color="auto"/>
          </w:tcBorders>
          <w:vAlign w:val="center"/>
        </w:tcPr>
        <w:p w14:paraId="277B6FF2" w14:textId="77777777" w:rsidR="0081309A" w:rsidRPr="0066554A" w:rsidRDefault="0081309A" w:rsidP="00D17EFC">
          <w:pPr>
            <w:jc w:val="center"/>
            <w:rPr>
              <w:rFonts w:ascii="Arial Narrow" w:hAnsi="Arial Narrow"/>
              <w:sz w:val="24"/>
              <w:szCs w:val="24"/>
            </w:rPr>
          </w:pPr>
        </w:p>
      </w:tc>
    </w:tr>
    <w:tr w:rsidR="0081309A" w:rsidRPr="00CD60F3" w14:paraId="6013E580" w14:textId="77777777" w:rsidTr="002127F0">
      <w:trPr>
        <w:cantSplit/>
        <w:trHeight w:hRule="exact" w:val="284"/>
      </w:trPr>
      <w:tc>
        <w:tcPr>
          <w:tcW w:w="564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33866354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459D52AD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8"/>
              <w:szCs w:val="18"/>
            </w:rPr>
          </w:pPr>
          <w:r w:rsidRPr="00E03096">
            <w:rPr>
              <w:rFonts w:ascii="Arial Narrow" w:hAnsi="Arial Narrow" w:cs="Arial"/>
              <w:sz w:val="18"/>
              <w:szCs w:val="18"/>
            </w:rPr>
            <w:t>Кол.уч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3F79836D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</w:t>
          </w:r>
        </w:p>
      </w:tc>
      <w:tc>
        <w:tcPr>
          <w:tcW w:w="60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33B3B880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№док</w:t>
          </w:r>
        </w:p>
      </w:tc>
      <w:tc>
        <w:tcPr>
          <w:tcW w:w="80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10B9E06B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Подп.</w:t>
          </w:r>
        </w:p>
      </w:tc>
      <w:tc>
        <w:tcPr>
          <w:tcW w:w="523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45E31B2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Дата</w:t>
          </w:r>
        </w:p>
      </w:tc>
      <w:tc>
        <w:tcPr>
          <w:tcW w:w="6804" w:type="dxa"/>
          <w:gridSpan w:val="4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34955613" w14:textId="77777777" w:rsidR="0081309A" w:rsidRPr="0066554A" w:rsidRDefault="0081309A" w:rsidP="00D17EFC">
          <w:pPr>
            <w:jc w:val="center"/>
            <w:rPr>
              <w:rFonts w:ascii="Arial Narrow" w:hAnsi="Arial Narrow"/>
              <w:sz w:val="24"/>
              <w:szCs w:val="24"/>
            </w:rPr>
          </w:pPr>
        </w:p>
      </w:tc>
    </w:tr>
    <w:tr w:rsidR="0081309A" w:rsidRPr="00E03096" w14:paraId="1F0CF27F" w14:textId="77777777" w:rsidTr="00E704EA">
      <w:trPr>
        <w:cantSplit/>
        <w:trHeight w:hRule="exact" w:val="284"/>
      </w:trPr>
      <w:tc>
        <w:tcPr>
          <w:tcW w:w="1131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6584E17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Разработал</w:t>
          </w:r>
        </w:p>
      </w:tc>
      <w:tc>
        <w:tcPr>
          <w:tcW w:w="1170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4B8CC74" w14:textId="77777777" w:rsidR="0081309A" w:rsidRPr="00250FCE" w:rsidRDefault="0081309A" w:rsidP="00D17EFC">
          <w:pPr>
            <w:tabs>
              <w:tab w:val="left" w:pos="3969"/>
              <w:tab w:val="left" w:pos="6237"/>
            </w:tabs>
            <w:ind w:right="57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08860F9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AFCFA55" w14:textId="07A6A555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 w:val="restart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561C92D4" w14:textId="77777777" w:rsidR="0081309A" w:rsidRPr="00E704EA" w:rsidRDefault="0081309A" w:rsidP="00934175">
          <w:pPr>
            <w:tabs>
              <w:tab w:val="left" w:pos="3920"/>
              <w:tab w:val="left" w:pos="3969"/>
              <w:tab w:val="left" w:pos="6237"/>
            </w:tabs>
            <w:jc w:val="center"/>
            <w:rPr>
              <w:rFonts w:ascii="Arial Narrow" w:hAnsi="Arial Narrow"/>
              <w:b/>
              <w:sz w:val="28"/>
              <w:szCs w:val="28"/>
            </w:rPr>
          </w:pPr>
          <w:r w:rsidRPr="00934175">
            <w:rPr>
              <w:rFonts w:ascii="Arial Narrow" w:hAnsi="Arial Narrow"/>
              <w:sz w:val="24"/>
              <w:szCs w:val="24"/>
            </w:rPr>
            <w:t>Состав проектной документации</w:t>
          </w:r>
        </w:p>
      </w:tc>
      <w:tc>
        <w:tcPr>
          <w:tcW w:w="846" w:type="dxa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2139A3E9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Стадия</w:t>
          </w:r>
        </w:p>
      </w:tc>
      <w:tc>
        <w:tcPr>
          <w:tcW w:w="84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B51F3C4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</w:t>
          </w:r>
        </w:p>
      </w:tc>
      <w:tc>
        <w:tcPr>
          <w:tcW w:w="1130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5201830A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Листов</w:t>
          </w:r>
        </w:p>
      </w:tc>
    </w:tr>
    <w:tr w:rsidR="0081309A" w:rsidRPr="00E03096" w14:paraId="6F5928BE" w14:textId="77777777" w:rsidTr="002127F0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EBFC023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Проверил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2D3ADBED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ind w:right="57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613EB70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53C0773" w14:textId="3B563C68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  <w:vAlign w:val="center"/>
        </w:tcPr>
        <w:p w14:paraId="6AF67F7F" w14:textId="77777777" w:rsidR="0081309A" w:rsidRPr="00B94C65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</w:p>
      </w:tc>
      <w:tc>
        <w:tcPr>
          <w:tcW w:w="846" w:type="dxa"/>
          <w:vMerge w:val="restart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0D86183C" w14:textId="77777777" w:rsidR="0081309A" w:rsidRPr="00B94C65" w:rsidRDefault="0081309A" w:rsidP="00D17EFC">
          <w:pPr>
            <w:pStyle w:val="7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П</w:t>
          </w:r>
        </w:p>
      </w:tc>
      <w:tc>
        <w:tcPr>
          <w:tcW w:w="846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C5C7B41" w14:textId="77777777" w:rsidR="0081309A" w:rsidRPr="000242C9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  <w:lang w:val="en-US"/>
            </w:rPr>
          </w:pPr>
          <w:r w:rsidRPr="000F4D8C">
            <w:rPr>
              <w:rFonts w:ascii="Arial Narrow" w:hAnsi="Arial Narrow" w:cs="Arial"/>
              <w:sz w:val="24"/>
              <w:szCs w:val="24"/>
            </w:rPr>
            <w:fldChar w:fldCharType="begin"/>
          </w:r>
          <w:r w:rsidRPr="000F4D8C">
            <w:rPr>
              <w:rFonts w:ascii="Arial Narrow" w:hAnsi="Arial Narrow" w:cs="Arial"/>
              <w:sz w:val="24"/>
              <w:szCs w:val="24"/>
            </w:rPr>
            <w:instrText xml:space="preserve"> page </w:instrText>
          </w:r>
          <w:r w:rsidRPr="000F4D8C">
            <w:rPr>
              <w:rFonts w:ascii="Arial Narrow" w:hAnsi="Arial Narrow" w:cs="Arial"/>
              <w:sz w:val="24"/>
              <w:szCs w:val="24"/>
            </w:rPr>
            <w:fldChar w:fldCharType="separate"/>
          </w:r>
          <w:r>
            <w:rPr>
              <w:rFonts w:ascii="Arial Narrow" w:hAnsi="Arial Narrow" w:cs="Arial"/>
              <w:noProof/>
              <w:sz w:val="24"/>
              <w:szCs w:val="24"/>
            </w:rPr>
            <w:t>1</w:t>
          </w:r>
          <w:r w:rsidRPr="000F4D8C">
            <w:rPr>
              <w:rFonts w:ascii="Arial Narrow" w:hAnsi="Arial Narrow" w:cs="Arial"/>
              <w:sz w:val="24"/>
              <w:szCs w:val="24"/>
            </w:rPr>
            <w:fldChar w:fldCharType="end"/>
          </w:r>
        </w:p>
      </w:tc>
      <w:tc>
        <w:tcPr>
          <w:tcW w:w="1130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32F15511" w14:textId="60F78F07" w:rsidR="0081309A" w:rsidRPr="00AA049A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  <w:r>
            <w:rPr>
              <w:rFonts w:ascii="Arial Narrow" w:hAnsi="Arial Narrow" w:cs="Arial"/>
              <w:sz w:val="24"/>
              <w:szCs w:val="24"/>
            </w:rPr>
            <w:fldChar w:fldCharType="begin"/>
          </w:r>
          <w:r>
            <w:rPr>
              <w:rFonts w:ascii="Arial Narrow" w:hAnsi="Arial Narrow" w:cs="Arial"/>
              <w:sz w:val="24"/>
              <w:szCs w:val="24"/>
            </w:rPr>
            <w:instrText xml:space="preserve"> SECTIONPAGES  </w:instrText>
          </w:r>
          <w:r>
            <w:rPr>
              <w:rFonts w:ascii="Arial Narrow" w:hAnsi="Arial Narrow" w:cs="Arial"/>
              <w:sz w:val="24"/>
              <w:szCs w:val="2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24"/>
              <w:szCs w:val="24"/>
            </w:rPr>
            <w:t>1</w:t>
          </w:r>
          <w:r>
            <w:rPr>
              <w:rFonts w:ascii="Arial Narrow" w:hAnsi="Arial Narrow" w:cs="Arial"/>
              <w:sz w:val="24"/>
              <w:szCs w:val="24"/>
            </w:rPr>
            <w:fldChar w:fldCharType="end"/>
          </w:r>
        </w:p>
      </w:tc>
    </w:tr>
    <w:tr w:rsidR="0081309A" w:rsidRPr="00E03096" w14:paraId="4252CB27" w14:textId="77777777" w:rsidTr="002127F0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A7CEA5F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ГИП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5382756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spacing w:before="20"/>
            <w:rPr>
              <w:rFonts w:ascii="Arial Narrow" w:hAnsi="Arial Narrow" w:cs="Arial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649EC80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D02D7AC" w14:textId="38D70FFC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  <w:vAlign w:val="center"/>
        </w:tcPr>
        <w:p w14:paraId="1118ADEA" w14:textId="77777777" w:rsidR="0081309A" w:rsidRPr="00B94C65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</w:p>
      </w:tc>
      <w:tc>
        <w:tcPr>
          <w:tcW w:w="846" w:type="dxa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7AD4A7F8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  <w:tc>
        <w:tcPr>
          <w:tcW w:w="846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4B3CDD9D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  <w:tc>
        <w:tcPr>
          <w:tcW w:w="1130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790EA813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</w:tr>
    <w:tr w:rsidR="0081309A" w:rsidRPr="00E03096" w14:paraId="592E3E32" w14:textId="77777777" w:rsidTr="002127F0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D486085" w14:textId="77777777" w:rsidR="0081309A" w:rsidRPr="00746483" w:rsidRDefault="0081309A" w:rsidP="00D17EFC">
          <w:pPr>
            <w:pStyle w:val="a5"/>
            <w:tabs>
              <w:tab w:val="clear" w:pos="4153"/>
              <w:tab w:val="clear" w:pos="8306"/>
            </w:tabs>
            <w:ind w:firstLine="25"/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Н. контр</w:t>
          </w:r>
          <w:r>
            <w:rPr>
              <w:rFonts w:ascii="Arial Narrow" w:hAnsi="Arial Narrow" w:cs="Arial"/>
              <w:lang w:val="en-US"/>
            </w:rPr>
            <w:t>.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CABC7D9" w14:textId="77777777" w:rsidR="0081309A" w:rsidRPr="008A573E" w:rsidRDefault="0081309A" w:rsidP="00D17EFC">
          <w:pPr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51EC1A6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7F7D3C6" w14:textId="333D202F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  <w:vAlign w:val="center"/>
        </w:tcPr>
        <w:p w14:paraId="09841DF0" w14:textId="77777777" w:rsidR="0081309A" w:rsidRPr="00E14DAB" w:rsidRDefault="0081309A" w:rsidP="00D17EFC">
          <w:pPr>
            <w:pStyle w:val="2"/>
            <w:spacing w:line="240" w:lineRule="auto"/>
            <w:ind w:firstLine="0"/>
            <w:jc w:val="center"/>
            <w:rPr>
              <w:rFonts w:ascii="Arial Narrow" w:hAnsi="Arial Narrow" w:cs="Arial"/>
              <w:szCs w:val="24"/>
              <w:lang w:val="en-US"/>
            </w:rPr>
          </w:pPr>
        </w:p>
      </w:tc>
      <w:tc>
        <w:tcPr>
          <w:tcW w:w="2822" w:type="dxa"/>
          <w:gridSpan w:val="3"/>
          <w:vMerge w:val="restart"/>
          <w:tcBorders>
            <w:top w:val="single" w:sz="12" w:space="0" w:color="auto"/>
            <w:left w:val="nil"/>
          </w:tcBorders>
        </w:tcPr>
        <w:p w14:paraId="2C7D2CD9" w14:textId="77777777" w:rsidR="0081309A" w:rsidRPr="002D556D" w:rsidRDefault="0081309A" w:rsidP="00A11B42">
          <w:pPr>
            <w:pStyle w:val="2"/>
            <w:spacing w:line="240" w:lineRule="auto"/>
            <w:ind w:firstLine="0"/>
            <w:jc w:val="center"/>
            <w:rPr>
              <w:rFonts w:ascii="Arial Narrow" w:hAnsi="Arial Narrow" w:cs="Arial"/>
              <w:sz w:val="22"/>
              <w:lang w:val="en-US"/>
            </w:rPr>
          </w:pPr>
        </w:p>
      </w:tc>
    </w:tr>
    <w:tr w:rsidR="0081309A" w:rsidRPr="00E03096" w14:paraId="6F7402BC" w14:textId="77777777" w:rsidTr="002127F0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right w:val="single" w:sz="12" w:space="0" w:color="auto"/>
          </w:tcBorders>
          <w:vAlign w:val="center"/>
        </w:tcPr>
        <w:p w14:paraId="5E14FB4C" w14:textId="77777777" w:rsidR="0081309A" w:rsidRPr="00F16D6A" w:rsidRDefault="0081309A" w:rsidP="00D17EFC">
          <w:pPr>
            <w:ind w:firstLine="25"/>
            <w:rPr>
              <w:rFonts w:ascii="Arial Narrow" w:hAnsi="Arial Narrow" w:cs="Arial"/>
              <w:lang w:val="en-US"/>
            </w:rPr>
          </w:pP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5F98B77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spacing w:before="20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16853E9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A67D8E8" w14:textId="77777777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</w:tcPr>
        <w:p w14:paraId="4CF8E5CB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6"/>
            </w:rPr>
          </w:pPr>
        </w:p>
      </w:tc>
      <w:tc>
        <w:tcPr>
          <w:tcW w:w="2822" w:type="dxa"/>
          <w:gridSpan w:val="3"/>
          <w:vMerge/>
          <w:tcBorders>
            <w:left w:val="nil"/>
          </w:tcBorders>
        </w:tcPr>
        <w:p w14:paraId="0394685A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</w:p>
      </w:tc>
    </w:tr>
  </w:tbl>
  <w:p w14:paraId="5099CF6C" w14:textId="77777777" w:rsidR="0081309A" w:rsidRPr="00E03096" w:rsidRDefault="0081309A" w:rsidP="00974E2C">
    <w:pPr>
      <w:pStyle w:val="a5"/>
      <w:spacing w:before="80"/>
      <w:rPr>
        <w:rFonts w:ascii="Arial Narrow" w:hAnsi="Arial Narrow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31" w:type="dxa"/>
      <w:tblInd w:w="31" w:type="dxa"/>
      <w:tblLayout w:type="fixed"/>
      <w:tblCellMar>
        <w:left w:w="31" w:type="dxa"/>
        <w:right w:w="31" w:type="dxa"/>
      </w:tblCellMar>
      <w:tblLook w:val="0000" w:firstRow="0" w:lastRow="0" w:firstColumn="0" w:lastColumn="0" w:noHBand="0" w:noVBand="0"/>
    </w:tblPr>
    <w:tblGrid>
      <w:gridCol w:w="564"/>
      <w:gridCol w:w="566"/>
      <w:gridCol w:w="566"/>
      <w:gridCol w:w="566"/>
      <w:gridCol w:w="848"/>
      <w:gridCol w:w="566"/>
      <w:gridCol w:w="6201"/>
      <w:gridCol w:w="554"/>
    </w:tblGrid>
    <w:tr w:rsidR="0081309A" w14:paraId="0A119E28" w14:textId="77777777" w:rsidTr="002127F0">
      <w:trPr>
        <w:cantSplit/>
        <w:trHeight w:hRule="exact" w:val="285"/>
      </w:trPr>
      <w:tc>
        <w:tcPr>
          <w:tcW w:w="10430" w:type="dxa"/>
          <w:gridSpan w:val="8"/>
          <w:tcBorders>
            <w:bottom w:val="single" w:sz="12" w:space="0" w:color="auto"/>
          </w:tcBorders>
        </w:tcPr>
        <w:p w14:paraId="17B4B1B1" w14:textId="77777777" w:rsidR="0081309A" w:rsidRDefault="0081309A" w:rsidP="00D40B34">
          <w:pPr>
            <w:ind w:right="360"/>
            <w:jc w:val="center"/>
            <w:rPr>
              <w:sz w:val="18"/>
            </w:rPr>
          </w:pPr>
        </w:p>
      </w:tc>
    </w:tr>
    <w:tr w:rsidR="0081309A" w14:paraId="51AAC9EF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14:paraId="60ED299D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05625803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28D714C0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5E43E34A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84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6D736A0B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14:paraId="7FB811DE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6201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39264D0" w14:textId="77777777" w:rsidR="0081309A" w:rsidRPr="0000250D" w:rsidRDefault="0081309A" w:rsidP="00F20060">
          <w:pPr>
            <w:jc w:val="center"/>
            <w:rPr>
              <w:rFonts w:ascii="Arial Narrow" w:hAnsi="Arial Narrow"/>
              <w:position w:val="-2"/>
              <w:sz w:val="28"/>
              <w:szCs w:val="28"/>
            </w:rPr>
          </w:pPr>
        </w:p>
      </w:tc>
      <w:tc>
        <w:tcPr>
          <w:tcW w:w="554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32326072" w14:textId="1D787E1C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Л</w:t>
          </w:r>
          <w:r>
            <w:rPr>
              <w:rFonts w:ascii="Arial Narrow" w:hAnsi="Arial Narrow" w:cs="Arial"/>
            </w:rPr>
            <w:t>ис</w:t>
          </w:r>
          <w:r w:rsidRPr="00B37DDE">
            <w:rPr>
              <w:rFonts w:ascii="Arial Narrow" w:hAnsi="Arial Narrow" w:cs="Arial"/>
            </w:rPr>
            <w:t>т</w:t>
          </w:r>
        </w:p>
      </w:tc>
    </w:tr>
    <w:tr w:rsidR="0081309A" w14:paraId="592969A9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14:paraId="2011AB78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60EBE5AC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54D6D179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502EEE91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84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338301D3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566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43E9CAA0" w14:textId="77777777" w:rsidR="0081309A" w:rsidRPr="00B37DDE" w:rsidRDefault="0081309A" w:rsidP="00D17EFC">
          <w:pPr>
            <w:rPr>
              <w:rFonts w:ascii="Arial Narrow" w:hAnsi="Arial Narrow" w:cs="Arial"/>
            </w:rPr>
          </w:pPr>
        </w:p>
      </w:tc>
      <w:tc>
        <w:tcPr>
          <w:tcW w:w="6201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7B0F4732" w14:textId="77777777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</w:p>
      </w:tc>
      <w:tc>
        <w:tcPr>
          <w:tcW w:w="554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142B38A9" w14:textId="77777777" w:rsidR="0081309A" w:rsidRPr="00BC3937" w:rsidRDefault="0081309A" w:rsidP="00D17EFC">
          <w:pPr>
            <w:jc w:val="center"/>
            <w:rPr>
              <w:rFonts w:ascii="Arial Narrow" w:hAnsi="Arial Narrow" w:cs="Arial"/>
              <w:sz w:val="28"/>
              <w:szCs w:val="28"/>
            </w:rPr>
          </w:pPr>
          <w:r w:rsidRPr="00E22EFB">
            <w:rPr>
              <w:rFonts w:ascii="Arial Narrow" w:hAnsi="Arial Narrow"/>
              <w:sz w:val="24"/>
              <w:szCs w:val="24"/>
              <w:lang w:val="en-US"/>
            </w:rPr>
            <w:fldChar w:fldCharType="begin"/>
          </w:r>
          <w:r w:rsidRPr="00F20060">
            <w:rPr>
              <w:rFonts w:ascii="Arial Narrow" w:hAnsi="Arial Narrow"/>
              <w:sz w:val="24"/>
              <w:szCs w:val="24"/>
            </w:rPr>
            <w:instrText xml:space="preserve"> </w:instrText>
          </w:r>
          <w:r w:rsidRPr="00E22EFB">
            <w:rPr>
              <w:rFonts w:ascii="Arial Narrow" w:hAnsi="Arial Narrow"/>
              <w:sz w:val="24"/>
              <w:szCs w:val="24"/>
              <w:lang w:val="en-US"/>
            </w:rPr>
            <w:instrText>page</w:instrText>
          </w:r>
          <w:r w:rsidRPr="00F20060">
            <w:rPr>
              <w:rFonts w:ascii="Arial Narrow" w:hAnsi="Arial Narrow"/>
              <w:sz w:val="24"/>
              <w:szCs w:val="24"/>
            </w:rPr>
            <w:instrText xml:space="preserve"> </w:instrText>
          </w:r>
          <w:r w:rsidRPr="00E22EFB">
            <w:rPr>
              <w:rFonts w:ascii="Arial Narrow" w:hAnsi="Arial Narrow"/>
              <w:sz w:val="24"/>
              <w:szCs w:val="24"/>
              <w:lang w:val="en-US"/>
            </w:rPr>
            <w:fldChar w:fldCharType="separate"/>
          </w:r>
          <w:r>
            <w:rPr>
              <w:rFonts w:ascii="Arial Narrow" w:hAnsi="Arial Narrow"/>
              <w:noProof/>
              <w:sz w:val="24"/>
              <w:szCs w:val="24"/>
              <w:lang w:val="en-US"/>
            </w:rPr>
            <w:t>3</w:t>
          </w:r>
          <w:r w:rsidRPr="00E22EFB">
            <w:rPr>
              <w:rFonts w:ascii="Arial Narrow" w:hAnsi="Arial Narrow"/>
              <w:sz w:val="24"/>
              <w:szCs w:val="24"/>
              <w:lang w:val="en-US"/>
            </w:rPr>
            <w:fldChar w:fldCharType="end"/>
          </w:r>
        </w:p>
      </w:tc>
    </w:tr>
    <w:tr w:rsidR="0081309A" w14:paraId="5BB6B46D" w14:textId="77777777" w:rsidTr="002127F0">
      <w:trPr>
        <w:cantSplit/>
        <w:trHeight w:hRule="exact" w:val="285"/>
      </w:trPr>
      <w:tc>
        <w:tcPr>
          <w:tcW w:w="564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24C75010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Изм.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D573D39" w14:textId="77777777" w:rsidR="0081309A" w:rsidRPr="00B37DDE" w:rsidRDefault="0081309A" w:rsidP="00D17EFC">
          <w:pPr>
            <w:spacing w:before="50"/>
            <w:ind w:left="-113" w:right="-113"/>
            <w:jc w:val="center"/>
            <w:rPr>
              <w:rFonts w:ascii="Arial Narrow" w:hAnsi="Arial Narrow" w:cs="Arial"/>
              <w:spacing w:val="-8"/>
            </w:rPr>
          </w:pPr>
          <w:r w:rsidRPr="00B37DDE">
            <w:rPr>
              <w:rFonts w:ascii="Arial Narrow" w:hAnsi="Arial Narrow" w:cs="Arial"/>
              <w:spacing w:val="-8"/>
            </w:rPr>
            <w:t>Кол.уч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6D46B27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Лист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7E1FA0E3" w14:textId="77777777" w:rsidR="0081309A" w:rsidRPr="00B37DDE" w:rsidRDefault="0081309A" w:rsidP="00D17EFC">
          <w:pPr>
            <w:spacing w:before="40"/>
            <w:ind w:left="-57" w:right="-57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№док</w:t>
          </w:r>
        </w:p>
      </w:tc>
      <w:tc>
        <w:tcPr>
          <w:tcW w:w="848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E6C2FFC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Подп.</w:t>
          </w:r>
        </w:p>
      </w:tc>
      <w:tc>
        <w:tcPr>
          <w:tcW w:w="5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779926A" w14:textId="77777777" w:rsidR="0081309A" w:rsidRPr="00B37DDE" w:rsidRDefault="0081309A" w:rsidP="00D17EFC">
          <w:pPr>
            <w:spacing w:before="40"/>
            <w:jc w:val="center"/>
            <w:rPr>
              <w:rFonts w:ascii="Arial Narrow" w:hAnsi="Arial Narrow" w:cs="Arial"/>
            </w:rPr>
          </w:pPr>
          <w:r w:rsidRPr="00B37DDE">
            <w:rPr>
              <w:rFonts w:ascii="Arial Narrow" w:hAnsi="Arial Narrow" w:cs="Arial"/>
            </w:rPr>
            <w:t>Дата</w:t>
          </w:r>
        </w:p>
      </w:tc>
      <w:tc>
        <w:tcPr>
          <w:tcW w:w="6201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4DF2CB5E" w14:textId="77777777" w:rsidR="0081309A" w:rsidRPr="00B37DDE" w:rsidRDefault="0081309A" w:rsidP="00D17EFC">
          <w:pPr>
            <w:jc w:val="center"/>
            <w:rPr>
              <w:rFonts w:ascii="Arial Narrow" w:hAnsi="Arial Narrow" w:cs="Arial"/>
            </w:rPr>
          </w:pPr>
        </w:p>
      </w:tc>
      <w:tc>
        <w:tcPr>
          <w:tcW w:w="554" w:type="dxa"/>
          <w:vMerge/>
          <w:tcBorders>
            <w:left w:val="single" w:sz="12" w:space="0" w:color="auto"/>
          </w:tcBorders>
        </w:tcPr>
        <w:p w14:paraId="7670AD56" w14:textId="77777777" w:rsidR="0081309A" w:rsidRDefault="0081309A" w:rsidP="00D17EFC">
          <w:pPr>
            <w:jc w:val="center"/>
            <w:rPr>
              <w:rFonts w:ascii="Arial" w:hAnsi="Arial" w:cs="Arial"/>
              <w:sz w:val="28"/>
            </w:rPr>
          </w:pPr>
        </w:p>
      </w:tc>
    </w:tr>
  </w:tbl>
  <w:p w14:paraId="0B34A0ED" w14:textId="77777777" w:rsidR="0081309A" w:rsidRPr="00BC31A5" w:rsidRDefault="0081309A" w:rsidP="00735BB2">
    <w:pPr>
      <w:pStyle w:val="a5"/>
      <w:spacing w:before="8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35" w:type="dxa"/>
      <w:tblLayout w:type="fixed"/>
      <w:tblCellMar>
        <w:left w:w="31" w:type="dxa"/>
        <w:right w:w="31" w:type="dxa"/>
      </w:tblCellMar>
      <w:tblLook w:val="0000" w:firstRow="0" w:lastRow="0" w:firstColumn="0" w:lastColumn="0" w:noHBand="0" w:noVBand="0"/>
    </w:tblPr>
    <w:tblGrid>
      <w:gridCol w:w="564"/>
      <w:gridCol w:w="567"/>
      <w:gridCol w:w="567"/>
      <w:gridCol w:w="603"/>
      <w:gridCol w:w="807"/>
      <w:gridCol w:w="523"/>
      <w:gridCol w:w="3982"/>
      <w:gridCol w:w="846"/>
      <w:gridCol w:w="846"/>
      <w:gridCol w:w="1130"/>
    </w:tblGrid>
    <w:tr w:rsidR="0081309A" w:rsidRPr="00E03096" w14:paraId="559C28BE" w14:textId="77777777" w:rsidTr="00E54355">
      <w:trPr>
        <w:cantSplit/>
        <w:trHeight w:hRule="exact" w:val="284"/>
      </w:trPr>
      <w:tc>
        <w:tcPr>
          <w:tcW w:w="10435" w:type="dxa"/>
          <w:gridSpan w:val="10"/>
          <w:tcBorders>
            <w:bottom w:val="single" w:sz="12" w:space="0" w:color="auto"/>
          </w:tcBorders>
        </w:tcPr>
        <w:p w14:paraId="3CAD0B6D" w14:textId="4A4A7356" w:rsidR="0081309A" w:rsidRPr="00E03096" w:rsidRDefault="0081309A" w:rsidP="00D17EFC">
          <w:pPr>
            <w:ind w:right="360"/>
            <w:jc w:val="center"/>
            <w:rPr>
              <w:rFonts w:ascii="Arial Narrow" w:hAnsi="Arial Narrow" w:cs="Arial"/>
              <w:sz w:val="24"/>
            </w:rPr>
          </w:pPr>
          <w:r>
            <w:rPr>
              <w:rFonts w:ascii="Arial Narrow" w:hAnsi="Arial Narrow" w:cs="Arial"/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760128" behindDoc="0" locked="0" layoutInCell="1" allowOverlap="1" wp14:anchorId="2E2BCEE2" wp14:editId="58D04DED">
                    <wp:simplePos x="0" y="0"/>
                    <wp:positionH relativeFrom="column">
                      <wp:posOffset>-556260</wp:posOffset>
                    </wp:positionH>
                    <wp:positionV relativeFrom="paragraph">
                      <wp:posOffset>-3222625</wp:posOffset>
                    </wp:positionV>
                    <wp:extent cx="543560" cy="5403850"/>
                    <wp:effectExtent l="11430" t="12700" r="16510" b="12700"/>
                    <wp:wrapNone/>
                    <wp:docPr id="8" name="Group 4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43560" cy="5403850"/>
                              <a:chOff x="1034" y="7978"/>
                              <a:chExt cx="856" cy="8510"/>
                            </a:xfrm>
                          </wpg:grpSpPr>
                          <wpg:grpSp>
                            <wpg:cNvPr id="9" name="Group 4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9" y="11669"/>
                                <a:ext cx="681" cy="4819"/>
                                <a:chOff x="1209" y="11669"/>
                                <a:chExt cx="681" cy="4819"/>
                              </a:xfrm>
                            </wpg:grpSpPr>
                            <wps:wsp>
                              <wps:cNvPr id="404317209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0" y="11669"/>
                                  <a:ext cx="680" cy="48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Text Box 4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9" y="15070"/>
                                  <a:ext cx="283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5499E7" w14:textId="77777777" w:rsidR="0081309A" w:rsidRPr="00F07EF0" w:rsidRDefault="0081309A" w:rsidP="000D6C6A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Инв. № подл</w:t>
                                    </w:r>
                                    <w:r>
                                      <w:rPr>
                                        <w:rFonts w:ascii="Arial Narrow" w:hAnsi="Arial Narrow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" name="Text Box 4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0" y="13083"/>
                                  <a:ext cx="283" cy="1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61A9E8" w14:textId="77777777" w:rsidR="0081309A" w:rsidRPr="00E30A4B" w:rsidRDefault="0081309A" w:rsidP="000D6C6A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Подп. и дата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99721353" name="Text Box 4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2" y="11669"/>
                                  <a:ext cx="283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75EE44" w14:textId="77777777" w:rsidR="0081309A" w:rsidRPr="00E30A4B" w:rsidRDefault="0081309A" w:rsidP="000D6C6A">
                                    <w:pPr>
                                      <w:pStyle w:val="af"/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</w:pPr>
                                    <w:r w:rsidRPr="00E30A4B">
                                      <w:rPr>
                                        <w:rFonts w:ascii="Arial Narrow" w:hAnsi="Arial Narrow"/>
                                        <w:i w:val="0"/>
                                        <w:sz w:val="20"/>
                                      </w:rPr>
                                      <w:t>Взам.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75315297" name="Group 4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4" y="7978"/>
                                <a:ext cx="852" cy="3687"/>
                                <a:chOff x="1034" y="7978"/>
                                <a:chExt cx="852" cy="3687"/>
                              </a:xfrm>
                            </wpg:grpSpPr>
                            <wps:wsp>
                              <wps:cNvPr id="1251823576" name="Text Box 4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1" y="10531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643084" w14:textId="77777777" w:rsidR="0081309A" w:rsidRPr="003A1D2A" w:rsidRDefault="0081309A" w:rsidP="000D6C6A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8463761" name="Text Box 4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1" y="9397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9E4618" w14:textId="77777777" w:rsidR="0081309A" w:rsidRPr="00D6697F" w:rsidRDefault="0081309A" w:rsidP="000D6C6A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Text Box 4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2" y="8548"/>
                                  <a:ext cx="28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D82CA4" w14:textId="77777777" w:rsidR="0081309A" w:rsidRPr="00D6697F" w:rsidRDefault="0081309A" w:rsidP="000D6C6A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xt Box 5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3" y="7980"/>
                                  <a:ext cx="283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BEDD3B" w14:textId="77777777" w:rsidR="0081309A" w:rsidRPr="00D6697F" w:rsidRDefault="0081309A" w:rsidP="000D6C6A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Text Box 5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4" y="7980"/>
                                  <a:ext cx="283" cy="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9371F8" w14:textId="77777777" w:rsidR="0081309A" w:rsidRPr="00BE3E1E" w:rsidRDefault="0081309A" w:rsidP="000D6C6A">
                                    <w:pPr>
                                      <w:ind w:left="57"/>
                                      <w:rPr>
                                        <w:rFonts w:ascii="Arial Narrow" w:hAnsi="Arial Narrow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</w:rPr>
                                      <w:t>Согласова</w:t>
                                    </w:r>
                                    <w:r w:rsidRPr="00BE3E1E">
                                      <w:rPr>
                                        <w:rFonts w:ascii="Arial Narrow" w:hAnsi="Arial Narrow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Text Box 5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6" y="10531"/>
                                  <a:ext cx="283" cy="1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6876B0" w14:textId="77777777" w:rsidR="0081309A" w:rsidRPr="003A1D2A" w:rsidRDefault="0081309A" w:rsidP="000D6C6A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Text Box 5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7" y="8547"/>
                                  <a:ext cx="28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24A3DD" w14:textId="77777777" w:rsidR="0081309A" w:rsidRPr="00D6697F" w:rsidRDefault="0081309A" w:rsidP="000D6C6A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Text Box 5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6" y="7978"/>
                                  <a:ext cx="283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1A3705" w14:textId="77777777" w:rsidR="0081309A" w:rsidRPr="00D6697F" w:rsidRDefault="0081309A" w:rsidP="000D6C6A"/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E2BCEE2" id="Group 490" o:spid="_x0000_s1123" style="position:absolute;left:0;text-align:left;margin-left:-43.8pt;margin-top:-253.75pt;width:42.8pt;height:425.5pt;z-index:251760128" coordorigin="1034,7978" coordsize="856,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">
                    <v:group id="Group 491" o:spid="_x0000_s1124" style="position:absolute;left:1209;top:11669;width:681;height:4819" coordorigin="1209,11669" coordsize="681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angle 492" o:spid="_x0000_s1125" style="position:absolute;left:1210;top:11669;width:68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" strokeweight="1.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93" o:spid="_x0000_s1126" type="#_x0000_t202" style="position:absolute;left:1209;top:15070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" strokeweight="1.5pt">
                        <v:textbox style="layout-flow:vertical;mso-layout-flow-alt:bottom-to-top" inset="0,0,0,0">
                          <w:txbxContent>
                            <w:p w14:paraId="555499E7" w14:textId="77777777" w:rsidR="0081309A" w:rsidRPr="00F07EF0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Инв. № подл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94" o:spid="_x0000_s1127" type="#_x0000_t202" style="position:absolute;left:1210;top:13083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" strokeweight="1.5pt">
                        <v:textbox style="layout-flow:vertical;mso-layout-flow-alt:bottom-to-top" inset="0,0,0,0">
                          <w:txbxContent>
                            <w:p w14:paraId="2461A9E8" w14:textId="77777777" w:rsidR="0081309A" w:rsidRPr="00E30A4B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v:textbox>
                      </v:shape>
                      <v:shape id="Text Box 495" o:spid="_x0000_s1128" type="#_x0000_t202" style="position:absolute;left:1212;top:1166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" strokeweight="1.5pt">
                        <v:textbox style="layout-flow:vertical;mso-layout-flow-alt:bottom-to-top" inset="0,0,0,0">
                          <w:txbxContent>
                            <w:p w14:paraId="4B75EE44" w14:textId="77777777" w:rsidR="0081309A" w:rsidRPr="00E30A4B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v:textbox>
                      </v:shape>
                    </v:group>
                    <v:group id="Group 496" o:spid="_x0000_s1129" style="position:absolute;left:1034;top:7978;width:852;height:3687" coordorigin="1034,7978" coordsize="852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">
                      <v:shape id="Text Box 497" o:spid="_x0000_s1130" type="#_x0000_t202" style="position:absolute;left:1601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">
                        <v:textbox style="layout-flow:vertical;mso-layout-flow-alt:bottom-to-top" inset="0,0,0,0">
                          <w:txbxContent>
                            <w:p w14:paraId="3F643084" w14:textId="77777777" w:rsidR="0081309A" w:rsidRPr="003A1D2A" w:rsidRDefault="0081309A" w:rsidP="000D6C6A"/>
                          </w:txbxContent>
                        </v:textbox>
                      </v:shape>
                      <v:shape id="Text Box 498" o:spid="_x0000_s1131" type="#_x0000_t202" style="position:absolute;left:1601;top:9397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">
                        <v:textbox style="layout-flow:vertical;mso-layout-flow-alt:bottom-to-top" inset="0,0,0,0">
                          <w:txbxContent>
                            <w:p w14:paraId="589E4618" w14:textId="77777777" w:rsidR="0081309A" w:rsidRPr="00D6697F" w:rsidRDefault="0081309A" w:rsidP="000D6C6A"/>
                          </w:txbxContent>
                        </v:textbox>
                      </v:shape>
                      <v:shape id="Text Box 499" o:spid="_x0000_s1132" type="#_x0000_t202" style="position:absolute;left:1602;top:8548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">
                        <v:textbox style="layout-flow:vertical;mso-layout-flow-alt:bottom-to-top" inset="0,0,0,0">
                          <w:txbxContent>
                            <w:p w14:paraId="08D82CA4" w14:textId="77777777" w:rsidR="0081309A" w:rsidRPr="00D6697F" w:rsidRDefault="0081309A" w:rsidP="000D6C6A"/>
                          </w:txbxContent>
                        </v:textbox>
                      </v:shape>
                      <v:shape id="Text Box 500" o:spid="_x0000_s1133" type="#_x0000_t202" style="position:absolute;left:1603;top:7980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">
                        <v:textbox style="layout-flow:vertical;mso-layout-flow-alt:bottom-to-top" inset="0,0,0,0">
                          <w:txbxContent>
                            <w:p w14:paraId="5EBEDD3B" w14:textId="77777777" w:rsidR="0081309A" w:rsidRPr="00D6697F" w:rsidRDefault="0081309A" w:rsidP="000D6C6A"/>
                          </w:txbxContent>
                        </v:textbox>
                      </v:shape>
                      <v:shape id="Text Box 501" o:spid="_x0000_s1134" type="#_x0000_t202" style="position:absolute;left:1034;top:7980;width:283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">
                        <v:textbox style="layout-flow:vertical;mso-layout-flow-alt:bottom-to-top" inset="0,0,0,0">
                          <w:txbxContent>
                            <w:p w14:paraId="5B9371F8" w14:textId="77777777" w:rsidR="0081309A" w:rsidRPr="00BE3E1E" w:rsidRDefault="0081309A" w:rsidP="000D6C6A">
                              <w:pPr>
                                <w:ind w:left="57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Согласова</w:t>
                              </w:r>
                              <w:r w:rsidRPr="00BE3E1E">
                                <w:rPr>
                                  <w:rFonts w:ascii="Arial Narrow" w:hAnsi="Arial Narrow"/>
                                </w:rPr>
                                <w:t>но</w:t>
                              </w:r>
                            </w:p>
                          </w:txbxContent>
                        </v:textbox>
                      </v:shape>
                      <v:shape id="Text Box 502" o:spid="_x0000_s1135" type="#_x0000_t202" style="position:absolute;left:1316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">
                        <v:textbox style="layout-flow:vertical;mso-layout-flow-alt:bottom-to-top" inset="0,0,0,0">
                          <w:txbxContent>
                            <w:p w14:paraId="7B6876B0" w14:textId="77777777" w:rsidR="0081309A" w:rsidRPr="003A1D2A" w:rsidRDefault="0081309A" w:rsidP="000D6C6A"/>
                          </w:txbxContent>
                        </v:textbox>
                      </v:shape>
                      <v:shape id="Text Box 503" o:spid="_x0000_s1136" type="#_x0000_t202" style="position:absolute;left:1317;top:8547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">
                        <v:textbox style="layout-flow:vertical;mso-layout-flow-alt:bottom-to-top" inset="0,0,0,0">
                          <w:txbxContent>
                            <w:p w14:paraId="5E24A3DD" w14:textId="77777777" w:rsidR="0081309A" w:rsidRPr="00D6697F" w:rsidRDefault="0081309A" w:rsidP="000D6C6A"/>
                          </w:txbxContent>
                        </v:textbox>
                      </v:shape>
                      <v:shape id="Text Box 504" o:spid="_x0000_s1137" type="#_x0000_t202" style="position:absolute;left:1316;top:7978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">
                        <v:textbox style="layout-flow:vertical;mso-layout-flow-alt:bottom-to-top" inset="0,0,0,0">
                          <w:txbxContent>
                            <w:p w14:paraId="611A3705" w14:textId="77777777" w:rsidR="0081309A" w:rsidRPr="00D6697F" w:rsidRDefault="0081309A" w:rsidP="000D6C6A"/>
                          </w:txbxContent>
                        </v:textbox>
                      </v:shape>
                    </v:group>
                  </v:group>
                </w:pict>
              </mc:Fallback>
            </mc:AlternateContent>
          </w:r>
        </w:p>
      </w:tc>
    </w:tr>
    <w:tr w:rsidR="0081309A" w:rsidRPr="00E03096" w14:paraId="05CE403B" w14:textId="77777777" w:rsidTr="00E54355">
      <w:trPr>
        <w:cantSplit/>
        <w:trHeight w:hRule="exact" w:val="283"/>
      </w:trPr>
      <w:tc>
        <w:tcPr>
          <w:tcW w:w="564" w:type="dxa"/>
          <w:tcBorders>
            <w:bottom w:val="single" w:sz="6" w:space="0" w:color="auto"/>
            <w:right w:val="single" w:sz="12" w:space="0" w:color="auto"/>
          </w:tcBorders>
          <w:vAlign w:val="center"/>
        </w:tcPr>
        <w:p w14:paraId="62D3DA30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466431E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229D461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03" w:type="dxa"/>
          <w:tcBorders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9C55817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807" w:type="dxa"/>
          <w:tcBorders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2D155CD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3D58572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804" w:type="dxa"/>
          <w:gridSpan w:val="4"/>
          <w:vMerge w:val="restart"/>
          <w:tcBorders>
            <w:top w:val="single" w:sz="12" w:space="0" w:color="auto"/>
            <w:left w:val="nil"/>
          </w:tcBorders>
          <w:vAlign w:val="center"/>
        </w:tcPr>
        <w:p w14:paraId="716D366F" w14:textId="77777777" w:rsidR="0081309A" w:rsidRPr="008A573E" w:rsidRDefault="00216192" w:rsidP="00D17EFC">
          <w:pPr>
            <w:jc w:val="center"/>
            <w:rPr>
              <w:rFonts w:ascii="Arial Narrow" w:hAnsi="Arial Narrow"/>
              <w:position w:val="-2"/>
              <w:sz w:val="28"/>
              <w:szCs w:val="28"/>
            </w:rPr>
          </w:pPr>
          <w:sdt>
            <w:sdtPr>
              <w:rPr>
                <w:rFonts w:ascii="Arial Narrow" w:hAnsi="Arial Narrow"/>
                <w:sz w:val="28"/>
                <w:szCs w:val="28"/>
              </w:rPr>
              <w:alias w:val="Номер проекта"/>
              <w:tag w:val="Номер проекта"/>
              <w:id w:val="3708018"/>
              <w:lock w:val="contentLocked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81309A">
                <w:rPr>
                  <w:rFonts w:ascii="Arial Narrow" w:hAnsi="Arial Narrow"/>
                  <w:sz w:val="28"/>
                  <w:szCs w:val="28"/>
                </w:rPr>
                <w:t>Professional</w:t>
              </w:r>
            </w:sdtContent>
          </w:sdt>
          <w:r w:rsidR="0081309A">
            <w:rPr>
              <w:rFonts w:ascii="Arial Narrow" w:hAnsi="Arial Narrow"/>
              <w:sz w:val="28"/>
              <w:szCs w:val="28"/>
            </w:rPr>
            <w:t>-01</w:t>
          </w:r>
        </w:p>
      </w:tc>
    </w:tr>
    <w:tr w:rsidR="0081309A" w:rsidRPr="00E03096" w14:paraId="4CBE570F" w14:textId="77777777" w:rsidTr="00E54355">
      <w:trPr>
        <w:cantSplit/>
        <w:trHeight w:hRule="exact" w:val="283"/>
      </w:trPr>
      <w:tc>
        <w:tcPr>
          <w:tcW w:w="564" w:type="dxa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482CD4E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90B1A2E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9F81F50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0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ED640A4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C7AA1BB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79B47B8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804" w:type="dxa"/>
          <w:gridSpan w:val="4"/>
          <w:vMerge/>
          <w:tcBorders>
            <w:top w:val="nil"/>
            <w:left w:val="nil"/>
          </w:tcBorders>
          <w:vAlign w:val="center"/>
        </w:tcPr>
        <w:p w14:paraId="2B1B2DF2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</w:tr>
    <w:tr w:rsidR="0081309A" w:rsidRPr="00CD60F3" w14:paraId="4C9F9752" w14:textId="77777777" w:rsidTr="00E54355">
      <w:trPr>
        <w:cantSplit/>
        <w:trHeight w:hRule="exact" w:val="283"/>
      </w:trPr>
      <w:tc>
        <w:tcPr>
          <w:tcW w:w="564" w:type="dxa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D1EB27E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DB24FA8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CA6CF9A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0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6770C2E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01B1441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</w:tcBorders>
          <w:vAlign w:val="center"/>
        </w:tcPr>
        <w:p w14:paraId="09E4EFC3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804" w:type="dxa"/>
          <w:gridSpan w:val="4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sdt>
          <w:sdtPr>
            <w:rPr>
              <w:rFonts w:ascii="Arial Narrow" w:hAnsi="Arial Narrow"/>
              <w:sz w:val="24"/>
              <w:szCs w:val="24"/>
            </w:rPr>
            <w:alias w:val="Титул проекта"/>
            <w:tag w:val="Титул проекта"/>
            <w:id w:val="3708019"/>
            <w:lock w:val="contentLocked"/>
            <w:showingPlcHdr/>
            <w:dataBinding w:prefixMappings="xmlns:ns0='http://schemas.microsoft.com/office/2006/coverPageProps' " w:xpath="/ns0:CoverPageProperties[1]/ns0:CompanyAddress[1]" w:storeItemID="{55AF091B-3C7A-41E3-B477-F2FDAA23CFDA}"/>
            <w:text w:multiLine="1"/>
          </w:sdtPr>
          <w:sdtEndPr/>
          <w:sdtContent>
            <w:p w14:paraId="2ECEBFC4" w14:textId="77777777" w:rsidR="0081309A" w:rsidRPr="004B3D94" w:rsidRDefault="0081309A" w:rsidP="00D17EFC">
              <w:pPr>
                <w:tabs>
                  <w:tab w:val="left" w:pos="3969"/>
                  <w:tab w:val="left" w:pos="6237"/>
                </w:tabs>
                <w:jc w:val="center"/>
                <w:rPr>
                  <w:rFonts w:ascii="Arial Narrow" w:hAnsi="Arial Narrow"/>
                  <w:sz w:val="24"/>
                  <w:szCs w:val="24"/>
                </w:rPr>
              </w:pPr>
              <w:r>
                <w:rPr>
                  <w:rFonts w:ascii="Arial Narrow" w:hAnsi="Arial Narrow"/>
                  <w:sz w:val="24"/>
                  <w:szCs w:val="24"/>
                </w:rPr>
                <w:t xml:space="preserve">     </w:t>
              </w:r>
            </w:p>
          </w:sdtContent>
        </w:sdt>
      </w:tc>
    </w:tr>
    <w:tr w:rsidR="0081309A" w:rsidRPr="00CD60F3" w14:paraId="600BA214" w14:textId="77777777" w:rsidTr="00E54355">
      <w:trPr>
        <w:cantSplit/>
        <w:trHeight w:hRule="exact" w:val="283"/>
      </w:trPr>
      <w:tc>
        <w:tcPr>
          <w:tcW w:w="564" w:type="dxa"/>
          <w:tcBorders>
            <w:top w:val="single" w:sz="6" w:space="0" w:color="auto"/>
            <w:right w:val="single" w:sz="12" w:space="0" w:color="auto"/>
          </w:tcBorders>
          <w:vAlign w:val="center"/>
        </w:tcPr>
        <w:p w14:paraId="217D0BD1" w14:textId="77777777" w:rsidR="0081309A" w:rsidRPr="00E03096" w:rsidRDefault="0081309A" w:rsidP="00D17EFC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53B216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6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87D230A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03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3B6206E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D07081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</w:tcBorders>
          <w:vAlign w:val="center"/>
        </w:tcPr>
        <w:p w14:paraId="61CDEB9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6"/>
            </w:rPr>
          </w:pPr>
        </w:p>
      </w:tc>
      <w:tc>
        <w:tcPr>
          <w:tcW w:w="6804" w:type="dxa"/>
          <w:gridSpan w:val="4"/>
          <w:vMerge/>
          <w:tcBorders>
            <w:left w:val="single" w:sz="12" w:space="0" w:color="auto"/>
          </w:tcBorders>
          <w:vAlign w:val="center"/>
        </w:tcPr>
        <w:p w14:paraId="33D3D127" w14:textId="77777777" w:rsidR="0081309A" w:rsidRPr="0066554A" w:rsidRDefault="0081309A" w:rsidP="00D17EFC">
          <w:pPr>
            <w:jc w:val="center"/>
            <w:rPr>
              <w:rFonts w:ascii="Arial Narrow" w:hAnsi="Arial Narrow"/>
              <w:sz w:val="24"/>
              <w:szCs w:val="24"/>
            </w:rPr>
          </w:pPr>
        </w:p>
      </w:tc>
    </w:tr>
    <w:tr w:rsidR="0081309A" w:rsidRPr="00CD60F3" w14:paraId="101C0223" w14:textId="77777777" w:rsidTr="00E54355">
      <w:trPr>
        <w:cantSplit/>
        <w:trHeight w:hRule="exact" w:val="284"/>
      </w:trPr>
      <w:tc>
        <w:tcPr>
          <w:tcW w:w="564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3955BC19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291DD4F7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18"/>
              <w:szCs w:val="18"/>
            </w:rPr>
          </w:pPr>
          <w:r w:rsidRPr="00E03096">
            <w:rPr>
              <w:rFonts w:ascii="Arial Narrow" w:hAnsi="Arial Narrow" w:cs="Arial"/>
              <w:sz w:val="18"/>
              <w:szCs w:val="18"/>
            </w:rPr>
            <w:t>Кол.уч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787FBEF3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</w:t>
          </w:r>
        </w:p>
      </w:tc>
      <w:tc>
        <w:tcPr>
          <w:tcW w:w="60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57CD6B75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№док</w:t>
          </w:r>
        </w:p>
      </w:tc>
      <w:tc>
        <w:tcPr>
          <w:tcW w:w="80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7EA05904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Подп.</w:t>
          </w:r>
        </w:p>
      </w:tc>
      <w:tc>
        <w:tcPr>
          <w:tcW w:w="523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6883F5C5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Дата</w:t>
          </w:r>
        </w:p>
      </w:tc>
      <w:tc>
        <w:tcPr>
          <w:tcW w:w="6804" w:type="dxa"/>
          <w:gridSpan w:val="4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29788892" w14:textId="77777777" w:rsidR="0081309A" w:rsidRPr="0066554A" w:rsidRDefault="0081309A" w:rsidP="00D17EFC">
          <w:pPr>
            <w:jc w:val="center"/>
            <w:rPr>
              <w:rFonts w:ascii="Arial Narrow" w:hAnsi="Arial Narrow"/>
              <w:sz w:val="24"/>
              <w:szCs w:val="24"/>
            </w:rPr>
          </w:pPr>
        </w:p>
      </w:tc>
    </w:tr>
    <w:tr w:rsidR="0081309A" w:rsidRPr="00E03096" w14:paraId="142E2BB2" w14:textId="77777777" w:rsidTr="00E54355">
      <w:trPr>
        <w:cantSplit/>
        <w:trHeight w:hRule="exact" w:val="284"/>
      </w:trPr>
      <w:tc>
        <w:tcPr>
          <w:tcW w:w="1131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D8ABBEE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Разработал</w:t>
          </w:r>
        </w:p>
      </w:tc>
      <w:tc>
        <w:tcPr>
          <w:tcW w:w="1170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E584A50" w14:textId="77777777" w:rsidR="0081309A" w:rsidRPr="00250FCE" w:rsidRDefault="0081309A" w:rsidP="00D17EFC">
          <w:pPr>
            <w:tabs>
              <w:tab w:val="left" w:pos="3969"/>
              <w:tab w:val="left" w:pos="6237"/>
            </w:tabs>
            <w:ind w:right="57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C27C963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2D65AB37" w14:textId="7292B6E4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 w:val="restart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30662510" w14:textId="77777777" w:rsidR="0081309A" w:rsidRPr="00C06EC7" w:rsidRDefault="00216192" w:rsidP="0071302B">
          <w:pPr>
            <w:tabs>
              <w:tab w:val="left" w:pos="3969"/>
              <w:tab w:val="left" w:pos="6237"/>
            </w:tabs>
            <w:spacing w:before="120"/>
            <w:ind w:right="38"/>
            <w:jc w:val="center"/>
            <w:rPr>
              <w:rFonts w:ascii="Arial Narrow" w:hAnsi="Arial Narrow"/>
              <w:sz w:val="24"/>
              <w:szCs w:val="24"/>
            </w:rPr>
          </w:pPr>
          <w:sdt>
            <w:sdtPr>
              <w:rPr>
                <w:rFonts w:ascii="Arial Narrow" w:hAnsi="Arial Narrow" w:cs="Arial"/>
                <w:sz w:val="24"/>
                <w:szCs w:val="24"/>
              </w:rPr>
              <w:alias w:val="Адрес"/>
              <w:tag w:val="Адрес"/>
              <w:id w:val="3708021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81309A">
                <w:rPr>
                  <w:rFonts w:ascii="Arial Narrow" w:hAnsi="Arial Narrow" w:cs="Arial"/>
                  <w:sz w:val="24"/>
                  <w:szCs w:val="24"/>
                </w:rPr>
                <w:t>нененене</w:t>
              </w:r>
            </w:sdtContent>
          </w:sdt>
        </w:p>
      </w:tc>
      <w:tc>
        <w:tcPr>
          <w:tcW w:w="846" w:type="dxa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59A8A69C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Стадия</w:t>
          </w:r>
        </w:p>
      </w:tc>
      <w:tc>
        <w:tcPr>
          <w:tcW w:w="84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60C99AC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</w:t>
          </w:r>
        </w:p>
      </w:tc>
      <w:tc>
        <w:tcPr>
          <w:tcW w:w="1130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1C701DA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  <w:r w:rsidRPr="00E03096">
            <w:rPr>
              <w:rFonts w:ascii="Arial Narrow" w:hAnsi="Arial Narrow" w:cs="Arial"/>
            </w:rPr>
            <w:t>Листов</w:t>
          </w:r>
        </w:p>
      </w:tc>
    </w:tr>
    <w:tr w:rsidR="0081309A" w:rsidRPr="00E03096" w14:paraId="242D14F1" w14:textId="77777777" w:rsidTr="00E54355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A4EFC98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Проверил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33D1E25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ind w:right="57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ABA63DB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0B95B06A" w14:textId="5500EBDE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  <w:vAlign w:val="center"/>
        </w:tcPr>
        <w:p w14:paraId="089D7C8C" w14:textId="77777777" w:rsidR="0081309A" w:rsidRPr="00B94C65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</w:p>
      </w:tc>
      <w:tc>
        <w:tcPr>
          <w:tcW w:w="846" w:type="dxa"/>
          <w:vMerge w:val="restart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1CBFB684" w14:textId="77777777" w:rsidR="0081309A" w:rsidRPr="00B94C65" w:rsidRDefault="0081309A" w:rsidP="00D17EFC">
          <w:pPr>
            <w:pStyle w:val="7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П</w:t>
          </w:r>
        </w:p>
      </w:tc>
      <w:tc>
        <w:tcPr>
          <w:tcW w:w="846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1C9AD84" w14:textId="77777777" w:rsidR="0081309A" w:rsidRPr="000242C9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  <w:lang w:val="en-US"/>
            </w:rPr>
          </w:pPr>
          <w:r>
            <w:rPr>
              <w:rFonts w:ascii="Arial Narrow" w:hAnsi="Arial Narrow" w:cs="Arial"/>
              <w:sz w:val="24"/>
              <w:szCs w:val="24"/>
            </w:rPr>
            <w:fldChar w:fldCharType="begin"/>
          </w:r>
          <w:r>
            <w:rPr>
              <w:rFonts w:ascii="Arial Narrow" w:hAnsi="Arial Narrow" w:cs="Arial"/>
              <w:sz w:val="24"/>
              <w:szCs w:val="24"/>
            </w:rPr>
            <w:instrText xml:space="preserve"> </w:instrText>
          </w:r>
          <w:r>
            <w:rPr>
              <w:rFonts w:ascii="Arial Narrow" w:hAnsi="Arial Narrow" w:cs="Arial"/>
              <w:sz w:val="24"/>
              <w:szCs w:val="24"/>
              <w:lang w:val="en-US"/>
            </w:rPr>
            <w:instrText>page</w:instrText>
          </w:r>
          <w:r>
            <w:rPr>
              <w:rFonts w:ascii="Arial Narrow" w:hAnsi="Arial Narrow" w:cs="Arial"/>
              <w:sz w:val="24"/>
              <w:szCs w:val="24"/>
            </w:rPr>
            <w:instrText xml:space="preserve"> </w:instrText>
          </w:r>
          <w:r>
            <w:rPr>
              <w:rFonts w:ascii="Arial Narrow" w:hAnsi="Arial Narrow" w:cs="Arial"/>
              <w:sz w:val="24"/>
              <w:szCs w:val="24"/>
            </w:rPr>
            <w:fldChar w:fldCharType="separate"/>
          </w:r>
          <w:r>
            <w:rPr>
              <w:rFonts w:ascii="Arial Narrow" w:hAnsi="Arial Narrow" w:cs="Arial"/>
              <w:noProof/>
              <w:sz w:val="24"/>
              <w:szCs w:val="24"/>
              <w:lang w:val="en-US"/>
            </w:rPr>
            <w:t>1</w:t>
          </w:r>
          <w:r>
            <w:rPr>
              <w:rFonts w:ascii="Arial Narrow" w:hAnsi="Arial Narrow" w:cs="Arial"/>
              <w:sz w:val="24"/>
              <w:szCs w:val="24"/>
            </w:rPr>
            <w:fldChar w:fldCharType="end"/>
          </w:r>
        </w:p>
      </w:tc>
      <w:tc>
        <w:tcPr>
          <w:tcW w:w="1130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31123FFA" w14:textId="1C170512" w:rsidR="0081309A" w:rsidRPr="00AA049A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  <w:r>
            <w:rPr>
              <w:rFonts w:ascii="Arial Narrow" w:hAnsi="Arial Narrow" w:cs="Arial"/>
              <w:sz w:val="24"/>
              <w:szCs w:val="24"/>
            </w:rPr>
            <w:fldChar w:fldCharType="begin"/>
          </w:r>
          <w:r>
            <w:rPr>
              <w:rFonts w:ascii="Arial Narrow" w:hAnsi="Arial Narrow" w:cs="Arial"/>
              <w:sz w:val="24"/>
              <w:szCs w:val="24"/>
            </w:rPr>
            <w:instrText xml:space="preserve"> SECTIONPAGES  </w:instrText>
          </w:r>
          <w:r>
            <w:rPr>
              <w:rFonts w:ascii="Arial Narrow" w:hAnsi="Arial Narrow" w:cs="Arial"/>
              <w:sz w:val="24"/>
              <w:szCs w:val="2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24"/>
              <w:szCs w:val="24"/>
            </w:rPr>
            <w:t>3</w:t>
          </w:r>
          <w:r>
            <w:rPr>
              <w:rFonts w:ascii="Arial Narrow" w:hAnsi="Arial Narrow" w:cs="Arial"/>
              <w:sz w:val="24"/>
              <w:szCs w:val="24"/>
            </w:rPr>
            <w:fldChar w:fldCharType="end"/>
          </w:r>
        </w:p>
      </w:tc>
    </w:tr>
    <w:tr w:rsidR="0081309A" w:rsidRPr="00E03096" w14:paraId="066B7F86" w14:textId="77777777" w:rsidTr="00E54355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0893817" w14:textId="77777777" w:rsidR="0081309A" w:rsidRPr="00E03096" w:rsidRDefault="0081309A" w:rsidP="00D17EFC">
          <w:pPr>
            <w:rPr>
              <w:rFonts w:ascii="Arial Narrow" w:hAnsi="Arial Narrow" w:cs="Arial"/>
            </w:rPr>
          </w:pPr>
          <w:r>
            <w:rPr>
              <w:rFonts w:ascii="Arial Narrow" w:hAnsi="Arial Narrow" w:cs="Arial"/>
            </w:rPr>
            <w:t>ГИП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B39C2B0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spacing w:before="20"/>
            <w:rPr>
              <w:rFonts w:ascii="Arial Narrow" w:hAnsi="Arial Narrow" w:cs="Arial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1EECF59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1957B5F" w14:textId="539D8DA4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6EAAD6E2" w14:textId="77777777" w:rsidR="0081309A" w:rsidRPr="00B94C65" w:rsidRDefault="0081309A" w:rsidP="00D17EFC">
          <w:pPr>
            <w:jc w:val="center"/>
            <w:rPr>
              <w:rFonts w:ascii="Arial Narrow" w:hAnsi="Arial Narrow" w:cs="Arial"/>
              <w:sz w:val="24"/>
              <w:szCs w:val="24"/>
            </w:rPr>
          </w:pPr>
        </w:p>
      </w:tc>
      <w:tc>
        <w:tcPr>
          <w:tcW w:w="846" w:type="dxa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2B02811B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  <w:tc>
        <w:tcPr>
          <w:tcW w:w="846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1A1FBCF5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  <w:tc>
        <w:tcPr>
          <w:tcW w:w="1130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4EA0B5CE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8"/>
            </w:rPr>
          </w:pPr>
        </w:p>
      </w:tc>
    </w:tr>
    <w:tr w:rsidR="0081309A" w:rsidRPr="00E03096" w14:paraId="7C2CDC14" w14:textId="77777777" w:rsidTr="00E54355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507E96E" w14:textId="77777777" w:rsidR="0081309A" w:rsidRPr="00746483" w:rsidRDefault="0081309A" w:rsidP="00D17EFC">
          <w:pPr>
            <w:pStyle w:val="a5"/>
            <w:tabs>
              <w:tab w:val="clear" w:pos="4153"/>
              <w:tab w:val="clear" w:pos="8306"/>
            </w:tabs>
            <w:ind w:firstLine="25"/>
            <w:rPr>
              <w:rFonts w:ascii="Arial Narrow" w:hAnsi="Arial Narrow" w:cs="Arial"/>
            </w:rPr>
          </w:pP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B93122D" w14:textId="77777777" w:rsidR="0081309A" w:rsidRPr="008A573E" w:rsidRDefault="0081309A" w:rsidP="00D17EFC">
          <w:pPr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42D33CB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6528DEDE" w14:textId="77777777" w:rsidR="0081309A" w:rsidRPr="00E03096" w:rsidRDefault="0081309A" w:rsidP="002A5C0E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3982" w:type="dxa"/>
          <w:vMerge w:val="restart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6BFAC89B" w14:textId="77777777" w:rsidR="0081309A" w:rsidRPr="00E14DAB" w:rsidRDefault="0081309A" w:rsidP="00D17EFC">
          <w:pPr>
            <w:pStyle w:val="2"/>
            <w:spacing w:line="240" w:lineRule="auto"/>
            <w:ind w:firstLine="0"/>
            <w:jc w:val="center"/>
            <w:rPr>
              <w:rFonts w:ascii="Arial Narrow" w:hAnsi="Arial Narrow" w:cs="Arial"/>
              <w:szCs w:val="24"/>
              <w:lang w:val="en-US"/>
            </w:rPr>
          </w:pPr>
          <w:r>
            <w:rPr>
              <w:rFonts w:ascii="Arial Narrow" w:hAnsi="Arial Narrow" w:cs="Arial"/>
              <w:szCs w:val="24"/>
            </w:rPr>
            <w:t>Пояснительная записка</w:t>
          </w:r>
        </w:p>
      </w:tc>
      <w:tc>
        <w:tcPr>
          <w:tcW w:w="2822" w:type="dxa"/>
          <w:gridSpan w:val="3"/>
          <w:vMerge w:val="restart"/>
          <w:tcBorders>
            <w:top w:val="single" w:sz="12" w:space="0" w:color="auto"/>
            <w:left w:val="nil"/>
          </w:tcBorders>
        </w:tcPr>
        <w:p w14:paraId="0EEED9F9" w14:textId="77777777" w:rsidR="0081309A" w:rsidRPr="00E03096" w:rsidRDefault="0081309A" w:rsidP="00A11B42">
          <w:pPr>
            <w:pStyle w:val="2"/>
            <w:spacing w:before="120" w:line="240" w:lineRule="auto"/>
            <w:ind w:firstLine="0"/>
            <w:jc w:val="center"/>
            <w:rPr>
              <w:rFonts w:ascii="Arial Narrow" w:hAnsi="Arial Narrow" w:cs="Arial"/>
              <w:sz w:val="22"/>
            </w:rPr>
          </w:pPr>
        </w:p>
      </w:tc>
    </w:tr>
    <w:tr w:rsidR="0081309A" w:rsidRPr="00E03096" w14:paraId="6FA218C7" w14:textId="77777777" w:rsidTr="00E54355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right w:val="single" w:sz="12" w:space="0" w:color="auto"/>
          </w:tcBorders>
          <w:vAlign w:val="center"/>
        </w:tcPr>
        <w:p w14:paraId="6003D510" w14:textId="77777777" w:rsidR="0081309A" w:rsidRPr="00F16D6A" w:rsidRDefault="0081309A" w:rsidP="00D17EFC">
          <w:pPr>
            <w:ind w:firstLine="25"/>
            <w:rPr>
              <w:rFonts w:ascii="Arial Narrow" w:hAnsi="Arial Narrow" w:cs="Arial"/>
              <w:lang w:val="en-US"/>
            </w:rPr>
          </w:pPr>
          <w:r>
            <w:rPr>
              <w:rFonts w:ascii="Arial Narrow" w:hAnsi="Arial Narrow" w:cs="Arial"/>
            </w:rPr>
            <w:t>Н. контр</w:t>
          </w:r>
          <w:r>
            <w:rPr>
              <w:rFonts w:ascii="Arial Narrow" w:hAnsi="Arial Narrow" w:cs="Arial"/>
              <w:lang w:val="en-US"/>
            </w:rPr>
            <w:t>.</w:t>
          </w: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E11B2F0" w14:textId="77777777" w:rsidR="0081309A" w:rsidRPr="008A573E" w:rsidRDefault="0081309A" w:rsidP="00D17EFC">
          <w:pPr>
            <w:tabs>
              <w:tab w:val="left" w:pos="3969"/>
              <w:tab w:val="left" w:pos="6237"/>
            </w:tabs>
            <w:spacing w:before="20"/>
            <w:rPr>
              <w:rFonts w:ascii="Arial Narrow" w:hAnsi="Arial Narrow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80A58C8" w14:textId="77777777" w:rsidR="0081309A" w:rsidRPr="00E03096" w:rsidRDefault="0081309A" w:rsidP="00872053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FFCE852" w14:textId="411828E3" w:rsidR="0081309A" w:rsidRPr="00A70CB9" w:rsidRDefault="0081309A" w:rsidP="00872053">
          <w:pPr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fldChar w:fldCharType="begin"/>
          </w:r>
          <w:r>
            <w:rPr>
              <w:rFonts w:ascii="Arial Narrow" w:hAnsi="Arial Narrow" w:cs="Arial"/>
              <w:sz w:val="14"/>
              <w:szCs w:val="14"/>
            </w:rPr>
            <w:instrText xml:space="preserve"> DATE  \@ "dd.MM.yy"  \* MERGEFORMAT </w:instrText>
          </w:r>
          <w:r>
            <w:rPr>
              <w:rFonts w:ascii="Arial Narrow" w:hAnsi="Arial Narrow" w:cs="Arial"/>
              <w:sz w:val="14"/>
              <w:szCs w:val="14"/>
            </w:rPr>
            <w:fldChar w:fldCharType="separate"/>
          </w:r>
          <w:r w:rsidR="00AD09A8">
            <w:rPr>
              <w:rFonts w:ascii="Arial Narrow" w:hAnsi="Arial Narrow" w:cs="Arial"/>
              <w:noProof/>
              <w:sz w:val="14"/>
              <w:szCs w:val="14"/>
            </w:rPr>
            <w:t>27.03.24</w:t>
          </w:r>
          <w:r>
            <w:rPr>
              <w:rFonts w:ascii="Arial Narrow" w:hAnsi="Arial Narrow" w:cs="Arial"/>
              <w:sz w:val="14"/>
              <w:szCs w:val="14"/>
            </w:rPr>
            <w:fldChar w:fldCharType="end"/>
          </w: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</w:tcPr>
        <w:p w14:paraId="44694856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  <w:sz w:val="26"/>
            </w:rPr>
          </w:pPr>
        </w:p>
      </w:tc>
      <w:tc>
        <w:tcPr>
          <w:tcW w:w="2822" w:type="dxa"/>
          <w:gridSpan w:val="3"/>
          <w:vMerge/>
          <w:tcBorders>
            <w:left w:val="nil"/>
          </w:tcBorders>
        </w:tcPr>
        <w:p w14:paraId="1608EE13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</w:p>
      </w:tc>
    </w:tr>
    <w:tr w:rsidR="0081309A" w:rsidRPr="00E03096" w14:paraId="1C71F32C" w14:textId="77777777" w:rsidTr="00E54355">
      <w:trPr>
        <w:cantSplit/>
        <w:trHeight w:hRule="exact" w:val="283"/>
      </w:trPr>
      <w:tc>
        <w:tcPr>
          <w:tcW w:w="1131" w:type="dxa"/>
          <w:gridSpan w:val="2"/>
          <w:tcBorders>
            <w:top w:val="single" w:sz="6" w:space="0" w:color="auto"/>
            <w:right w:val="single" w:sz="12" w:space="0" w:color="auto"/>
          </w:tcBorders>
          <w:vAlign w:val="center"/>
        </w:tcPr>
        <w:p w14:paraId="389D8E3E" w14:textId="77777777" w:rsidR="0081309A" w:rsidRPr="00E03096" w:rsidRDefault="0081309A" w:rsidP="00D17EFC">
          <w:pPr>
            <w:pStyle w:val="a3"/>
            <w:tabs>
              <w:tab w:val="clear" w:pos="4153"/>
              <w:tab w:val="clear" w:pos="8306"/>
            </w:tabs>
            <w:ind w:firstLine="25"/>
            <w:rPr>
              <w:rFonts w:ascii="Arial Narrow" w:hAnsi="Arial Narrow" w:cs="Arial"/>
              <w:spacing w:val="-6"/>
              <w:sz w:val="16"/>
            </w:rPr>
          </w:pPr>
        </w:p>
      </w:tc>
      <w:tc>
        <w:tcPr>
          <w:tcW w:w="1170" w:type="dxa"/>
          <w:gridSpan w:val="2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F66B56C" w14:textId="77777777" w:rsidR="0081309A" w:rsidRPr="00E03096" w:rsidRDefault="0081309A" w:rsidP="00D17EFC">
          <w:pPr>
            <w:rPr>
              <w:rFonts w:ascii="Arial Narrow" w:hAnsi="Arial Narrow" w:cs="Arial"/>
              <w:spacing w:val="-12"/>
            </w:rPr>
          </w:pPr>
        </w:p>
      </w:tc>
      <w:tc>
        <w:tcPr>
          <w:tcW w:w="807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724A9BFD" w14:textId="77777777" w:rsidR="0081309A" w:rsidRPr="00E03096" w:rsidRDefault="0081309A" w:rsidP="00D17EFC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523" w:type="dxa"/>
          <w:tcBorders>
            <w:top w:val="single" w:sz="6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34F3C1C" w14:textId="77777777" w:rsidR="0081309A" w:rsidRPr="00F460B1" w:rsidRDefault="0081309A" w:rsidP="00D17EFC">
          <w:pPr>
            <w:rPr>
              <w:rFonts w:ascii="Arial Narrow" w:hAnsi="Arial Narrow" w:cs="Arial"/>
              <w:sz w:val="16"/>
            </w:rPr>
          </w:pPr>
        </w:p>
      </w:tc>
      <w:tc>
        <w:tcPr>
          <w:tcW w:w="3982" w:type="dxa"/>
          <w:vMerge/>
          <w:tcBorders>
            <w:left w:val="nil"/>
            <w:right w:val="single" w:sz="12" w:space="0" w:color="auto"/>
          </w:tcBorders>
        </w:tcPr>
        <w:p w14:paraId="01C1DA1D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</w:p>
      </w:tc>
      <w:tc>
        <w:tcPr>
          <w:tcW w:w="2822" w:type="dxa"/>
          <w:gridSpan w:val="3"/>
          <w:vMerge/>
          <w:tcBorders>
            <w:left w:val="nil"/>
          </w:tcBorders>
        </w:tcPr>
        <w:p w14:paraId="04D93925" w14:textId="77777777" w:rsidR="0081309A" w:rsidRPr="00E03096" w:rsidRDefault="0081309A" w:rsidP="00D17EFC">
          <w:pPr>
            <w:jc w:val="center"/>
            <w:rPr>
              <w:rFonts w:ascii="Arial Narrow" w:hAnsi="Arial Narrow" w:cs="Arial"/>
            </w:rPr>
          </w:pPr>
        </w:p>
      </w:tc>
    </w:tr>
  </w:tbl>
  <w:p w14:paraId="5A8AA854" w14:textId="77777777" w:rsidR="0081309A" w:rsidRPr="00E03096" w:rsidRDefault="0081309A" w:rsidP="00E54355">
    <w:pPr>
      <w:pStyle w:val="a5"/>
      <w:spacing w:before="120"/>
      <w:rPr>
        <w:rFonts w:ascii="Arial Narrow" w:hAnsi="Arial Narrow" w:cs="Aria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1A6D5" w14:textId="77777777" w:rsidR="0081309A" w:rsidRPr="007C7368" w:rsidRDefault="0081309A" w:rsidP="007C7368">
    <w:pPr>
      <w:pStyle w:val="a5"/>
      <w:rPr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tbl>
      <w:tblPr>
        <w:tblW w:w="10500" w:type="dxa"/>
        <w:tblInd w:w="31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567"/>
        <w:gridCol w:w="569"/>
        <w:gridCol w:w="569"/>
        <w:gridCol w:w="569"/>
        <w:gridCol w:w="853"/>
        <w:gridCol w:w="569"/>
        <w:gridCol w:w="6237"/>
        <w:gridCol w:w="567"/>
      </w:tblGrid>
      <w:tr w:rsidR="00216192" w14:paraId="7140C4BF" w14:textId="77777777" w:rsidTr="00421D13">
        <w:trPr>
          <w:cantSplit/>
          <w:trHeight w:hRule="exact" w:val="283"/>
        </w:trPr>
        <w:tc>
          <w:tcPr>
            <w:tcW w:w="10500" w:type="dxa"/>
            <w:gridSpan w:val="8"/>
            <w:tcBorders>
              <w:bottom w:val="single" w:sz="12" w:space="0" w:color="auto"/>
            </w:tcBorders>
          </w:tcPr>
          <w:p w14:paraId="79529C3D" w14:textId="77777777" w:rsidR="00216192" w:rsidRDefault="00216192" w:rsidP="00421D13">
            <w:pPr>
              <w:ind w:right="360"/>
              <w:jc w:val="center"/>
              <w:rPr>
                <w:sz w:val="18"/>
              </w:rPr>
            </w:pPr>
          </w:p>
        </w:tc>
      </w:tr>
      <w:tr w:rsidR="00216192" w14:paraId="7A352951" w14:textId="77777777" w:rsidTr="00421D13">
        <w:trPr>
          <w:cantSplit/>
          <w:trHeight w:hRule="exact" w:val="283"/>
        </w:trPr>
        <w:tc>
          <w:tcPr>
            <w:tcW w:w="567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CC8C580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D4DB1EB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8AF45DC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717D953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8F8F4CF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1D470C2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623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F687DD" w14:textId="77777777" w:rsidR="00216192" w:rsidRPr="0000250D" w:rsidRDefault="00216192" w:rsidP="00421D13">
            <w:pPr>
              <w:jc w:val="center"/>
              <w:rPr>
                <w:rFonts w:ascii="Arial Narrow" w:hAnsi="Arial Narrow"/>
                <w:position w:val="-2"/>
                <w:sz w:val="28"/>
                <w:szCs w:val="28"/>
              </w:rPr>
            </w:pPr>
            <w:r>
              <w:rPr>
                <w:rFonts w:ascii="Arial Narrow" w:hAnsi="Arial Narrow"/>
                <w:position w:val="-2"/>
                <w:sz w:val="28"/>
                <w:szCs w:val="28"/>
              </w:rPr>
              <w:fldChar w:fldCharType="begin"/>
            </w:r>
            <w:r>
              <w:rPr>
                <w:rFonts w:ascii="Arial Narrow" w:hAnsi="Arial Narrow"/>
                <w:position w:val="-2"/>
                <w:sz w:val="28"/>
                <w:szCs w:val="28"/>
              </w:rPr>
              <w:instrText xml:space="preserve"> REF nomer \h </w:instrText>
            </w:r>
            <w:r>
              <w:rPr>
                <w:rFonts w:ascii="Arial Narrow" w:hAnsi="Arial Narrow"/>
                <w:position w:val="-2"/>
                <w:sz w:val="28"/>
                <w:szCs w:val="2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position w:val="-2"/>
                <w:sz w:val="28"/>
                <w:szCs w:val="28"/>
              </w:rPr>
              <w:t>Ошибка! Источник ссылки не найден.</w:t>
            </w:r>
            <w:r>
              <w:rPr>
                <w:rFonts w:ascii="Arial Narrow" w:hAnsi="Arial Narrow"/>
                <w:position w:val="-2"/>
                <w:sz w:val="28"/>
                <w:szCs w:val="28"/>
              </w:rPr>
              <w:fldChar w:fldCharType="end"/>
            </w:r>
            <w:r w:rsidRPr="00802CCF">
              <w:rPr>
                <w:rFonts w:ascii="Arial Narrow" w:hAnsi="Arial Narrow"/>
                <w:position w:val="-2"/>
                <w:sz w:val="28"/>
                <w:szCs w:val="28"/>
              </w:rPr>
              <w:t>-</w:t>
            </w:r>
            <w:r>
              <w:rPr>
                <w:rFonts w:ascii="Arial Narrow" w:hAnsi="Arial Narrow"/>
                <w:position w:val="-2"/>
                <w:sz w:val="28"/>
                <w:szCs w:val="28"/>
              </w:rPr>
              <w:t xml:space="preserve"> </w:t>
            </w:r>
            <w:r w:rsidRPr="00802CCF">
              <w:rPr>
                <w:rFonts w:ascii="Arial Narrow" w:hAnsi="Arial Narrow"/>
                <w:position w:val="-2"/>
                <w:sz w:val="28"/>
                <w:szCs w:val="28"/>
              </w:rPr>
              <w:t>КМ</w:t>
            </w:r>
            <w:r>
              <w:rPr>
                <w:rFonts w:ascii="Arial Narrow" w:hAnsi="Arial Narrow"/>
                <w:position w:val="-2"/>
                <w:sz w:val="28"/>
                <w:szCs w:val="28"/>
              </w:rPr>
              <w:t xml:space="preserve"> </w:t>
            </w:r>
            <w:r w:rsidRPr="00802CCF">
              <w:rPr>
                <w:rFonts w:ascii="Arial Narrow" w:hAnsi="Arial Narrow"/>
                <w:position w:val="-2"/>
                <w:sz w:val="28"/>
                <w:szCs w:val="28"/>
              </w:rPr>
              <w:t>-</w:t>
            </w:r>
            <w:r>
              <w:rPr>
                <w:rFonts w:ascii="Arial Narrow" w:hAnsi="Arial Narrow"/>
                <w:position w:val="-2"/>
                <w:sz w:val="28"/>
                <w:szCs w:val="28"/>
              </w:rPr>
              <w:t xml:space="preserve"> </w:t>
            </w:r>
            <w:r w:rsidRPr="00802CCF">
              <w:rPr>
                <w:rFonts w:ascii="Arial Narrow" w:hAnsi="Arial Narrow"/>
                <w:position w:val="-2"/>
                <w:sz w:val="28"/>
                <w:szCs w:val="28"/>
              </w:rPr>
              <w:t>0</w:t>
            </w:r>
            <w:r w:rsidRPr="0000250D">
              <w:rPr>
                <w:rFonts w:ascii="Arial Narrow" w:hAnsi="Arial Narrow"/>
                <w:position w:val="-2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5C6E467" w14:textId="77777777" w:rsidR="00216192" w:rsidRPr="00B37DDE" w:rsidRDefault="00216192" w:rsidP="00421D13">
            <w:pPr>
              <w:jc w:val="center"/>
              <w:rPr>
                <w:rFonts w:ascii="Arial Narrow" w:hAnsi="Arial Narrow" w:cs="Arial"/>
              </w:rPr>
            </w:pPr>
            <w:r w:rsidRPr="00B37DDE">
              <w:rPr>
                <w:rFonts w:ascii="Arial Narrow" w:hAnsi="Arial Narrow" w:cs="Arial"/>
              </w:rPr>
              <w:t>Лист</w:t>
            </w:r>
          </w:p>
        </w:tc>
      </w:tr>
      <w:tr w:rsidR="00216192" w14:paraId="2A768834" w14:textId="77777777" w:rsidTr="00421D13">
        <w:trPr>
          <w:cantSplit/>
          <w:trHeight w:hRule="exact" w:val="283"/>
        </w:trPr>
        <w:tc>
          <w:tcPr>
            <w:tcW w:w="567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47F09D3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24AA8BDD" wp14:editId="3DC45E53">
                      <wp:simplePos x="0" y="0"/>
                      <wp:positionH relativeFrom="page">
                        <wp:posOffset>720090</wp:posOffset>
                      </wp:positionH>
                      <wp:positionV relativeFrom="page">
                        <wp:posOffset>180340</wp:posOffset>
                      </wp:positionV>
                      <wp:extent cx="6659880" cy="10332085"/>
                      <wp:effectExtent l="15240" t="18415" r="11430" b="12700"/>
                      <wp:wrapNone/>
                      <wp:docPr id="139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9880" cy="1033208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09B19" id="Rectangle 1" o:spid="_x0000_s1026" style="position:absolute;margin-left:56.7pt;margin-top:14.2pt;width:524.4pt;height:8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" o:allowincell="f" filled="f" strokeweight="1.5pt"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A8D82A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79AE69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249C07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82A6FD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4D132C" w14:textId="77777777" w:rsidR="00216192" w:rsidRPr="00B37DDE" w:rsidRDefault="00216192" w:rsidP="00421D13">
            <w:pPr>
              <w:rPr>
                <w:rFonts w:ascii="Arial Narrow" w:hAnsi="Arial Narrow" w:cs="Arial"/>
              </w:rPr>
            </w:pPr>
          </w:p>
        </w:tc>
        <w:tc>
          <w:tcPr>
            <w:tcW w:w="62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CE561F6" w14:textId="77777777" w:rsidR="00216192" w:rsidRPr="00B37DDE" w:rsidRDefault="00216192" w:rsidP="00421D1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6EC188D" w14:textId="77777777" w:rsidR="00216192" w:rsidRPr="00BC3937" w:rsidRDefault="00216192" w:rsidP="00E22EFB">
            <w:pPr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E22EFB">
              <w:rPr>
                <w:rFonts w:ascii="Arial Narrow" w:hAnsi="Arial Narrow"/>
                <w:sz w:val="24"/>
                <w:szCs w:val="24"/>
                <w:lang w:val="en-US"/>
              </w:rPr>
              <w:fldChar w:fldCharType="begin"/>
            </w:r>
            <w:r w:rsidRPr="00E22EFB">
              <w:rPr>
                <w:rFonts w:ascii="Arial Narrow" w:hAnsi="Arial Narrow"/>
                <w:sz w:val="24"/>
                <w:szCs w:val="24"/>
                <w:lang w:val="en-US"/>
              </w:rPr>
              <w:instrText xml:space="preserve"> page </w:instrText>
            </w:r>
            <w:r w:rsidRPr="00E22EFB">
              <w:rPr>
                <w:rFonts w:ascii="Arial Narrow" w:hAnsi="Arial Narrow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sz w:val="24"/>
                <w:szCs w:val="24"/>
                <w:lang w:val="en-US"/>
              </w:rPr>
              <w:t>12</w:t>
            </w:r>
            <w:r w:rsidRPr="00E22EFB">
              <w:rPr>
                <w:rFonts w:ascii="Arial Narrow" w:hAnsi="Arial Narrow"/>
                <w:sz w:val="24"/>
                <w:szCs w:val="24"/>
                <w:lang w:val="en-US"/>
              </w:rPr>
              <w:fldChar w:fldCharType="end"/>
            </w:r>
          </w:p>
        </w:tc>
      </w:tr>
      <w:tr w:rsidR="00216192" w14:paraId="52F8638D" w14:textId="77777777" w:rsidTr="00421D13">
        <w:trPr>
          <w:cantSplit/>
          <w:trHeight w:hRule="exact" w:val="283"/>
        </w:trPr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540876" w14:textId="77777777" w:rsidR="00216192" w:rsidRPr="00B37DDE" w:rsidRDefault="00216192" w:rsidP="00421D13">
            <w:pPr>
              <w:spacing w:before="40"/>
              <w:jc w:val="center"/>
              <w:rPr>
                <w:rFonts w:ascii="Arial Narrow" w:hAnsi="Arial Narrow" w:cs="Arial"/>
              </w:rPr>
            </w:pPr>
            <w:r w:rsidRPr="00B37DDE">
              <w:rPr>
                <w:rFonts w:ascii="Arial Narrow" w:hAnsi="Arial Narrow" w:cs="Arial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2D55AFA" w14:textId="77777777" w:rsidR="00216192" w:rsidRPr="00B37DDE" w:rsidRDefault="00216192" w:rsidP="00421D13">
            <w:pPr>
              <w:spacing w:before="50"/>
              <w:ind w:left="-113" w:right="-113"/>
              <w:jc w:val="center"/>
              <w:rPr>
                <w:rFonts w:ascii="Arial Narrow" w:hAnsi="Arial Narrow" w:cs="Arial"/>
                <w:spacing w:val="-8"/>
              </w:rPr>
            </w:pPr>
            <w:r w:rsidRPr="00B37DDE">
              <w:rPr>
                <w:rFonts w:ascii="Arial Narrow" w:hAnsi="Arial Narrow" w:cs="Arial"/>
                <w:spacing w:val="-8"/>
              </w:rPr>
              <w:t>Кол.уч</w:t>
            </w: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1006EE" w14:textId="77777777" w:rsidR="00216192" w:rsidRPr="00B37DDE" w:rsidRDefault="00216192" w:rsidP="00421D13">
            <w:pPr>
              <w:spacing w:before="40"/>
              <w:jc w:val="center"/>
              <w:rPr>
                <w:rFonts w:ascii="Arial Narrow" w:hAnsi="Arial Narrow" w:cs="Arial"/>
              </w:rPr>
            </w:pPr>
            <w:r w:rsidRPr="00B37DDE">
              <w:rPr>
                <w:rFonts w:ascii="Arial Narrow" w:hAnsi="Arial Narrow" w:cs="Arial"/>
              </w:rPr>
              <w:t>Лист</w:t>
            </w: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E6B7B2" w14:textId="77777777" w:rsidR="00216192" w:rsidRPr="00B37DDE" w:rsidRDefault="00216192" w:rsidP="00421D13">
            <w:pPr>
              <w:spacing w:before="40"/>
              <w:ind w:left="-57" w:right="-57"/>
              <w:jc w:val="center"/>
              <w:rPr>
                <w:rFonts w:ascii="Arial Narrow" w:hAnsi="Arial Narrow" w:cs="Arial"/>
              </w:rPr>
            </w:pPr>
            <w:r w:rsidRPr="00B37DDE">
              <w:rPr>
                <w:rFonts w:ascii="Arial Narrow" w:hAnsi="Arial Narrow" w:cs="Arial"/>
              </w:rPr>
              <w:t>№док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21FC55" w14:textId="77777777" w:rsidR="00216192" w:rsidRPr="00B37DDE" w:rsidRDefault="00216192" w:rsidP="00421D13">
            <w:pPr>
              <w:spacing w:before="40"/>
              <w:jc w:val="center"/>
              <w:rPr>
                <w:rFonts w:ascii="Arial Narrow" w:hAnsi="Arial Narrow" w:cs="Arial"/>
              </w:rPr>
            </w:pPr>
            <w:r w:rsidRPr="00B37DDE">
              <w:rPr>
                <w:rFonts w:ascii="Arial Narrow" w:hAnsi="Arial Narrow" w:cs="Arial"/>
              </w:rPr>
              <w:t>Подп.</w:t>
            </w: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7DA2C76" w14:textId="77777777" w:rsidR="00216192" w:rsidRPr="00B37DDE" w:rsidRDefault="00216192" w:rsidP="00421D13">
            <w:pPr>
              <w:spacing w:before="40"/>
              <w:jc w:val="center"/>
              <w:rPr>
                <w:rFonts w:ascii="Arial Narrow" w:hAnsi="Arial Narrow" w:cs="Arial"/>
              </w:rPr>
            </w:pPr>
            <w:r w:rsidRPr="00B37DDE">
              <w:rPr>
                <w:rFonts w:ascii="Arial Narrow" w:hAnsi="Arial Narrow" w:cs="Arial"/>
              </w:rPr>
              <w:t>Дата</w:t>
            </w:r>
          </w:p>
        </w:tc>
        <w:tc>
          <w:tcPr>
            <w:tcW w:w="62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7E86DB4" w14:textId="77777777" w:rsidR="00216192" w:rsidRPr="00B37DDE" w:rsidRDefault="00216192" w:rsidP="00421D13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</w:tcBorders>
          </w:tcPr>
          <w:p w14:paraId="0AC56D22" w14:textId="77777777" w:rsidR="00216192" w:rsidRDefault="00216192" w:rsidP="00421D13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14:paraId="1E100CE3" w14:textId="77777777" w:rsidR="00216192" w:rsidRPr="000242C9" w:rsidRDefault="00216192" w:rsidP="000242C9">
      <w:pPr>
        <w:pStyle w:val="a5"/>
        <w:spacing w:before="80"/>
      </w:pPr>
    </w:p>
    <w:p w14:paraId="68CB332F" w14:textId="77777777" w:rsidR="00216192" w:rsidRDefault="00216192">
      <w:pPr>
        <w:pStyle w:val="a5"/>
      </w:pPr>
    </w:p>
    <w:p w14:paraId="5677804B" w14:textId="77777777" w:rsidR="00216192" w:rsidRDefault="00216192"/>
    <w:p w14:paraId="41819E81" w14:textId="77777777" w:rsidR="00216192" w:rsidRDefault="00216192">
      <w:r>
        <w:separator/>
      </w:r>
    </w:p>
  </w:footnote>
  <w:footnote w:type="continuationSeparator" w:id="0">
    <w:p w14:paraId="4CDDCB30" w14:textId="77777777" w:rsidR="00216192" w:rsidRDefault="00216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D9D81" w14:textId="71B9B1E5" w:rsidR="0081309A" w:rsidRPr="002D0A0B" w:rsidRDefault="0081309A" w:rsidP="008D4A9D">
    <w:pPr>
      <w:pStyle w:val="a3"/>
      <w:rPr>
        <w:rFonts w:ascii="Arial Narrow" w:hAnsi="Arial Narrow"/>
      </w:rPr>
    </w:pPr>
    <w:r>
      <w:rPr>
        <w:rFonts w:ascii="Arial Narrow" w:hAnsi="Arial Narrow"/>
        <w:noProof/>
      </w:rPr>
      <mc:AlternateContent>
        <mc:Choice Requires="wpg">
          <w:drawing>
            <wp:anchor distT="0" distB="0" distL="114300" distR="114300" simplePos="0" relativeHeight="251757056" behindDoc="0" locked="0" layoutInCell="1" allowOverlap="1" wp14:anchorId="0F1FFC9D" wp14:editId="7A0A21A5">
              <wp:simplePos x="0" y="0"/>
              <wp:positionH relativeFrom="column">
                <wp:posOffset>-734060</wp:posOffset>
              </wp:positionH>
              <wp:positionV relativeFrom="paragraph">
                <wp:posOffset>4713605</wp:posOffset>
              </wp:positionV>
              <wp:extent cx="543560" cy="5403850"/>
              <wp:effectExtent l="13970" t="6350" r="13970" b="9525"/>
              <wp:wrapNone/>
              <wp:docPr id="124" name="Group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560" cy="5403850"/>
                        <a:chOff x="1034" y="7978"/>
                        <a:chExt cx="856" cy="8510"/>
                      </a:xfrm>
                    </wpg:grpSpPr>
                    <wpg:grpSp>
                      <wpg:cNvPr id="125" name="Group 446"/>
                      <wpg:cNvGrpSpPr>
                        <a:grpSpLocks/>
                      </wpg:cNvGrpSpPr>
                      <wpg:grpSpPr bwMode="auto">
                        <a:xfrm>
                          <a:off x="1209" y="11669"/>
                          <a:ext cx="681" cy="4819"/>
                          <a:chOff x="1209" y="11669"/>
                          <a:chExt cx="681" cy="4819"/>
                        </a:xfrm>
                      </wpg:grpSpPr>
                      <wps:wsp>
                        <wps:cNvPr id="126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210" y="11669"/>
                            <a:ext cx="680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15070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C8ED7" w14:textId="77777777" w:rsidR="0081309A" w:rsidRPr="00F07EF0" w:rsidRDefault="0081309A" w:rsidP="00EF73BD">
                              <w:pPr>
                                <w:pStyle w:val="af"/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Инв. № подл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13083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6E2C9" w14:textId="77777777" w:rsidR="0081309A" w:rsidRPr="00E30A4B" w:rsidRDefault="0081309A" w:rsidP="00EF73BD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11669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A3FE1" w14:textId="77777777" w:rsidR="0081309A" w:rsidRPr="00E30A4B" w:rsidRDefault="0081309A" w:rsidP="00EF73BD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130" name="Group 451"/>
                      <wpg:cNvGrpSpPr>
                        <a:grpSpLocks/>
                      </wpg:cNvGrpSpPr>
                      <wpg:grpSpPr bwMode="auto">
                        <a:xfrm>
                          <a:off x="1034" y="7978"/>
                          <a:ext cx="852" cy="3687"/>
                          <a:chOff x="1034" y="7978"/>
                          <a:chExt cx="852" cy="3687"/>
                        </a:xfrm>
                      </wpg:grpSpPr>
                      <wps:wsp>
                        <wps:cNvPr id="131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10531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19680" w14:textId="77777777" w:rsidR="0081309A" w:rsidRPr="003A1D2A" w:rsidRDefault="0081309A" w:rsidP="00EF73BD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9397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376D8" w14:textId="77777777" w:rsidR="0081309A" w:rsidRPr="00D6697F" w:rsidRDefault="0081309A" w:rsidP="00EF73BD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854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21E8E" w14:textId="77777777" w:rsidR="0081309A" w:rsidRPr="00D6697F" w:rsidRDefault="0081309A" w:rsidP="00EF73BD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7980"/>
                            <a:ext cx="28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8CD3A" w14:textId="77777777" w:rsidR="0081309A" w:rsidRPr="00D6697F" w:rsidRDefault="0081309A" w:rsidP="00EF73BD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034" y="7980"/>
                            <a:ext cx="283" cy="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8C0A3" w14:textId="77777777" w:rsidR="0081309A" w:rsidRPr="00BE3E1E" w:rsidRDefault="0081309A" w:rsidP="00EF73BD">
                              <w:pPr>
                                <w:ind w:left="57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Согласова</w:t>
                              </w:r>
                              <w:r w:rsidRPr="00BE3E1E">
                                <w:rPr>
                                  <w:rFonts w:ascii="Arial Narrow" w:hAnsi="Arial Narrow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10531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01244" w14:textId="77777777" w:rsidR="0081309A" w:rsidRPr="003A1D2A" w:rsidRDefault="0081309A" w:rsidP="00EF73BD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8547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5C459" w14:textId="77777777" w:rsidR="0081309A" w:rsidRPr="00D6697F" w:rsidRDefault="0081309A" w:rsidP="00EF73BD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7978"/>
                            <a:ext cx="28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4D370" w14:textId="77777777" w:rsidR="0081309A" w:rsidRPr="00D6697F" w:rsidRDefault="0081309A" w:rsidP="00EF73BD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1FFC9D" id="Group 445" o:spid="_x0000_s1027" style="position:absolute;margin-left:-57.8pt;margin-top:371.15pt;width:42.8pt;height:425.5pt;z-index:251757056" coordorigin="1034,7978" coordsize="856,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">
              <v:group id="Group 446" o:spid="_x0000_s1028" style="position:absolute;left:1209;top:11669;width:681;height:4819" coordorigin="1209,11669" coordsize="681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<v:rect id="Rectangle 447" o:spid="_x0000_s1029" style="position:absolute;left:1210;top:11669;width:68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8" o:spid="_x0000_s1030" type="#_x0000_t202" style="position:absolute;left:1209;top:15070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" strokeweight="1.5pt">
                  <v:textbox style="layout-flow:vertical;mso-layout-flow-alt:bottom-to-top" inset="0,0,0,0">
                    <w:txbxContent>
                      <w:p w14:paraId="61AC8ED7" w14:textId="77777777" w:rsidR="0081309A" w:rsidRPr="00F07EF0" w:rsidRDefault="0081309A" w:rsidP="00EF73BD">
                        <w:pPr>
                          <w:pStyle w:val="af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Инв. № подл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449" o:spid="_x0000_s1031" type="#_x0000_t202" style="position:absolute;left:1210;top:13083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" strokeweight="1.5pt">
                  <v:textbox style="layout-flow:vertical;mso-layout-flow-alt:bottom-to-top" inset="0,0,0,0">
                    <w:txbxContent>
                      <w:p w14:paraId="3236E2C9" w14:textId="77777777" w:rsidR="0081309A" w:rsidRPr="00E30A4B" w:rsidRDefault="0081309A" w:rsidP="00EF73BD">
                        <w:pPr>
                          <w:pStyle w:val="af"/>
                          <w:rPr>
                            <w:rFonts w:ascii="Arial Narrow" w:hAnsi="Arial Narrow"/>
                            <w:i w:val="0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450" o:spid="_x0000_s1032" type="#_x0000_t202" style="position:absolute;left:1212;top:1166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" strokeweight="1.5pt">
                  <v:textbox style="layout-flow:vertical;mso-layout-flow-alt:bottom-to-top" inset="0,0,0,0">
                    <w:txbxContent>
                      <w:p w14:paraId="697A3FE1" w14:textId="77777777" w:rsidR="0081309A" w:rsidRPr="00E30A4B" w:rsidRDefault="0081309A" w:rsidP="00EF73BD">
                        <w:pPr>
                          <w:pStyle w:val="af"/>
                          <w:rPr>
                            <w:rFonts w:ascii="Arial Narrow" w:hAnsi="Arial Narrow"/>
                            <w:i w:val="0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Взам. Инв. №</w:t>
                        </w:r>
                      </w:p>
                    </w:txbxContent>
                  </v:textbox>
                </v:shape>
              </v:group>
              <v:group id="Group 451" o:spid="_x0000_s1033" style="position:absolute;left:1034;top:7978;width:852;height:3687" coordorigin="1034,7978" coordsize="852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<v:shape id="Text Box 452" o:spid="_x0000_s1034" type="#_x0000_t202" style="position:absolute;left:1601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">
                  <v:textbox style="layout-flow:vertical;mso-layout-flow-alt:bottom-to-top" inset="0,0,0,0">
                    <w:txbxContent>
                      <w:p w14:paraId="78319680" w14:textId="77777777" w:rsidR="0081309A" w:rsidRPr="003A1D2A" w:rsidRDefault="0081309A" w:rsidP="00EF73BD"/>
                    </w:txbxContent>
                  </v:textbox>
                </v:shape>
                <v:shape id="Text Box 453" o:spid="_x0000_s1035" type="#_x0000_t202" style="position:absolute;left:1601;top:9397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">
                  <v:textbox style="layout-flow:vertical;mso-layout-flow-alt:bottom-to-top" inset="0,0,0,0">
                    <w:txbxContent>
                      <w:p w14:paraId="22C376D8" w14:textId="77777777" w:rsidR="0081309A" w:rsidRPr="00D6697F" w:rsidRDefault="0081309A" w:rsidP="00EF73BD"/>
                    </w:txbxContent>
                  </v:textbox>
                </v:shape>
                <v:shape id="Text Box 454" o:spid="_x0000_s1036" type="#_x0000_t202" style="position:absolute;left:1602;top:8548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">
                  <v:textbox style="layout-flow:vertical;mso-layout-flow-alt:bottom-to-top" inset="0,0,0,0">
                    <w:txbxContent>
                      <w:p w14:paraId="52521E8E" w14:textId="77777777" w:rsidR="0081309A" w:rsidRPr="00D6697F" w:rsidRDefault="0081309A" w:rsidP="00EF73BD"/>
                    </w:txbxContent>
                  </v:textbox>
                </v:shape>
                <v:shape id="Text Box 455" o:spid="_x0000_s1037" type="#_x0000_t202" style="position:absolute;left:1603;top:7980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">
                  <v:textbox style="layout-flow:vertical;mso-layout-flow-alt:bottom-to-top" inset="0,0,0,0">
                    <w:txbxContent>
                      <w:p w14:paraId="2C78CD3A" w14:textId="77777777" w:rsidR="0081309A" w:rsidRPr="00D6697F" w:rsidRDefault="0081309A" w:rsidP="00EF73BD"/>
                    </w:txbxContent>
                  </v:textbox>
                </v:shape>
                <v:shape id="Text Box 456" o:spid="_x0000_s1038" type="#_x0000_t202" style="position:absolute;left:1034;top:7980;width:283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">
                  <v:textbox style="layout-flow:vertical;mso-layout-flow-alt:bottom-to-top" inset="0,0,0,0">
                    <w:txbxContent>
                      <w:p w14:paraId="3088C0A3" w14:textId="77777777" w:rsidR="0081309A" w:rsidRPr="00BE3E1E" w:rsidRDefault="0081309A" w:rsidP="00EF73BD">
                        <w:pPr>
                          <w:ind w:left="57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Согласова</w:t>
                        </w:r>
                        <w:r w:rsidRPr="00BE3E1E">
                          <w:rPr>
                            <w:rFonts w:ascii="Arial Narrow" w:hAnsi="Arial Narrow"/>
                          </w:rPr>
                          <w:t>но</w:t>
                        </w:r>
                      </w:p>
                    </w:txbxContent>
                  </v:textbox>
                </v:shape>
                <v:shape id="Text Box 457" o:spid="_x0000_s1039" type="#_x0000_t202" style="position:absolute;left:1316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">
                  <v:textbox style="layout-flow:vertical;mso-layout-flow-alt:bottom-to-top" inset="0,0,0,0">
                    <w:txbxContent>
                      <w:p w14:paraId="51901244" w14:textId="77777777" w:rsidR="0081309A" w:rsidRPr="003A1D2A" w:rsidRDefault="0081309A" w:rsidP="00EF73BD"/>
                    </w:txbxContent>
                  </v:textbox>
                </v:shape>
                <v:shape id="Text Box 458" o:spid="_x0000_s1040" type="#_x0000_t202" style="position:absolute;left:1317;top:8547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">
                  <v:textbox style="layout-flow:vertical;mso-layout-flow-alt:bottom-to-top" inset="0,0,0,0">
                    <w:txbxContent>
                      <w:p w14:paraId="33E5C459" w14:textId="77777777" w:rsidR="0081309A" w:rsidRPr="00D6697F" w:rsidRDefault="0081309A" w:rsidP="00EF73BD"/>
                    </w:txbxContent>
                  </v:textbox>
                </v:shape>
                <v:shape id="Text Box 459" o:spid="_x0000_s1041" type="#_x0000_t202" style="position:absolute;left:1316;top:7978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">
                  <v:textbox style="layout-flow:vertical;mso-layout-flow-alt:bottom-to-top" inset="0,0,0,0">
                    <w:txbxContent>
                      <w:p w14:paraId="74B4D370" w14:textId="77777777" w:rsidR="0081309A" w:rsidRPr="00D6697F" w:rsidRDefault="0081309A" w:rsidP="00EF73BD"/>
                    </w:txbxContent>
                  </v:textbox>
                </v:shape>
              </v:group>
            </v:group>
          </w:pict>
        </mc:Fallback>
      </mc:AlternateContent>
    </w:r>
    <w:r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750912" behindDoc="0" locked="1" layoutInCell="1" allowOverlap="1" wp14:anchorId="592AD040" wp14:editId="09F2D9D1">
              <wp:simplePos x="0" y="0"/>
              <wp:positionH relativeFrom="page">
                <wp:posOffset>710565</wp:posOffset>
              </wp:positionH>
              <wp:positionV relativeFrom="page">
                <wp:posOffset>176530</wp:posOffset>
              </wp:positionV>
              <wp:extent cx="6623685" cy="10301605"/>
              <wp:effectExtent l="15240" t="14605" r="9525" b="18415"/>
              <wp:wrapNone/>
              <wp:docPr id="123" name="Rectangl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30160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06CECAFD" id="Rectangle 259" o:spid="_x0000_s1026" style="position:absolute;margin-left:55.95pt;margin-top:13.9pt;width:521.55pt;height:811.1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" filled="f" strokeweight="1.5pt">
              <w10:wrap anchorx="page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DBDCA" w14:textId="77777777" w:rsidR="0081309A" w:rsidRDefault="0081309A" w:rsidP="00421D13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14:paraId="7166A634" w14:textId="77777777" w:rsidR="0081309A" w:rsidRDefault="0081309A" w:rsidP="00421D13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6" w:name="_Hlk153300710"/>
  <w:bookmarkStart w:id="17" w:name="_Hlk153300711"/>
  <w:p w14:paraId="30010C45" w14:textId="65BCA48E" w:rsidR="0081309A" w:rsidRDefault="0081309A" w:rsidP="000242C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1" layoutInCell="0" allowOverlap="1" wp14:anchorId="5A841073" wp14:editId="5BE4707F">
              <wp:simplePos x="0" y="0"/>
              <wp:positionH relativeFrom="page">
                <wp:posOffset>709930</wp:posOffset>
              </wp:positionH>
              <wp:positionV relativeFrom="page">
                <wp:posOffset>160655</wp:posOffset>
              </wp:positionV>
              <wp:extent cx="6627495" cy="10332085"/>
              <wp:effectExtent l="14605" t="17780" r="15875" b="13335"/>
              <wp:wrapNone/>
              <wp:docPr id="12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7495" cy="1033208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33167968" id="Rectangle 20" o:spid="_x0000_s1026" style="position:absolute;margin-left:55.9pt;margin-top:12.65pt;width:521.85pt;height:813.5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" o:allowincell="f" filled="f" strokeweight="1.5pt">
              <w10:wrap anchorx="page" anchory="page"/>
              <w10:anchorlock/>
            </v:rect>
          </w:pict>
        </mc:Fallback>
      </mc:AlternateContent>
    </w:r>
  </w:p>
  <w:p w14:paraId="334070A9" w14:textId="38075236" w:rsidR="0081309A" w:rsidRPr="000242C9" w:rsidRDefault="0081309A" w:rsidP="00F50FBC">
    <w:pPr>
      <w:pStyle w:val="a3"/>
      <w:tabs>
        <w:tab w:val="clear" w:pos="4153"/>
        <w:tab w:val="clear" w:pos="8306"/>
        <w:tab w:val="left" w:pos="9249"/>
      </w:tabs>
    </w:pPr>
    <w:r>
      <w:rPr>
        <w:rFonts w:ascii="Arial Narrow" w:hAnsi="Arial Narro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777E685" wp14:editId="4C0A08FB">
              <wp:simplePos x="0" y="0"/>
              <wp:positionH relativeFrom="column">
                <wp:posOffset>6188075</wp:posOffset>
              </wp:positionH>
              <wp:positionV relativeFrom="paragraph">
                <wp:posOffset>25400</wp:posOffset>
              </wp:positionV>
              <wp:extent cx="436245" cy="253365"/>
              <wp:effectExtent l="2540" t="0" r="0" b="3810"/>
              <wp:wrapNone/>
              <wp:docPr id="12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94507A" w14:textId="6559095F" w:rsidR="0081309A" w:rsidRPr="00DA3DF5" w:rsidRDefault="0081309A" w:rsidP="006905F0">
                          <w:pPr>
                            <w:jc w:val="center"/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</w:pP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=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10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+1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</w:rPr>
                            <w:t>11</w: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10E040C6" w14:textId="77777777" w:rsidR="0081309A" w:rsidRPr="00DA3DF5" w:rsidRDefault="0081309A" w:rsidP="00DA3DF5">
                          <w:pPr>
                            <w:rPr>
                              <w:rStyle w:val="aa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7E685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margin-left:487.25pt;margin-top:2pt;width:34.35pt;height:19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" filled="f" stroked="f">
              <v:textbox>
                <w:txbxContent>
                  <w:p w14:paraId="6C94507A" w14:textId="6559095F" w:rsidR="0081309A" w:rsidRPr="00DA3DF5" w:rsidRDefault="0081309A" w:rsidP="006905F0">
                    <w:pPr>
                      <w:jc w:val="center"/>
                      <w:rPr>
                        <w:rFonts w:ascii="Arial Narrow" w:hAnsi="Arial Narrow" w:cs="Arial"/>
                        <w:sz w:val="24"/>
                        <w:szCs w:val="24"/>
                      </w:rPr>
                    </w:pP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=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10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+1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</w:rPr>
                      <w:t>11</w: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</w:p>
                  <w:p w14:paraId="10E040C6" w14:textId="77777777" w:rsidR="0081309A" w:rsidRPr="00DA3DF5" w:rsidRDefault="0081309A" w:rsidP="00DA3DF5">
                    <w:pPr>
                      <w:rPr>
                        <w:rStyle w:val="aa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61152" behindDoc="0" locked="0" layoutInCell="1" allowOverlap="1" wp14:anchorId="6DD32E84" wp14:editId="24417786">
              <wp:simplePos x="0" y="0"/>
              <wp:positionH relativeFrom="column">
                <wp:posOffset>-554355</wp:posOffset>
              </wp:positionH>
              <wp:positionV relativeFrom="paragraph">
                <wp:posOffset>4942840</wp:posOffset>
              </wp:positionV>
              <wp:extent cx="543560" cy="5403850"/>
              <wp:effectExtent l="13335" t="12065" r="14605" b="13335"/>
              <wp:wrapNone/>
              <wp:docPr id="106" name="Group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560" cy="5403850"/>
                        <a:chOff x="1034" y="7978"/>
                        <a:chExt cx="856" cy="8510"/>
                      </a:xfrm>
                    </wpg:grpSpPr>
                    <wpg:grpSp>
                      <wpg:cNvPr id="107" name="Group 506"/>
                      <wpg:cNvGrpSpPr>
                        <a:grpSpLocks/>
                      </wpg:cNvGrpSpPr>
                      <wpg:grpSpPr bwMode="auto">
                        <a:xfrm>
                          <a:off x="1209" y="11669"/>
                          <a:ext cx="681" cy="4819"/>
                          <a:chOff x="1209" y="11669"/>
                          <a:chExt cx="681" cy="4819"/>
                        </a:xfrm>
                      </wpg:grpSpPr>
                      <wps:wsp>
                        <wps:cNvPr id="108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210" y="11669"/>
                            <a:ext cx="680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15070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39C7C" w14:textId="77777777" w:rsidR="0081309A" w:rsidRPr="00F07EF0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Инв. № подл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13083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86E87" w14:textId="77777777" w:rsidR="0081309A" w:rsidRPr="00E30A4B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11669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1222F" w14:textId="77777777" w:rsidR="0081309A" w:rsidRPr="00E30A4B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112" name="Group 511"/>
                      <wpg:cNvGrpSpPr>
                        <a:grpSpLocks/>
                      </wpg:cNvGrpSpPr>
                      <wpg:grpSpPr bwMode="auto">
                        <a:xfrm>
                          <a:off x="1034" y="7978"/>
                          <a:ext cx="852" cy="3687"/>
                          <a:chOff x="1034" y="7978"/>
                          <a:chExt cx="852" cy="3687"/>
                        </a:xfrm>
                      </wpg:grpSpPr>
                      <wps:wsp>
                        <wps:cNvPr id="113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10531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04CA2" w14:textId="77777777" w:rsidR="0081309A" w:rsidRPr="003A1D2A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9397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12DCD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854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42364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7980"/>
                            <a:ext cx="28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F6463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4" y="7980"/>
                            <a:ext cx="283" cy="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77695" w14:textId="77777777" w:rsidR="0081309A" w:rsidRPr="00BE3E1E" w:rsidRDefault="0081309A" w:rsidP="000D6C6A">
                              <w:pPr>
                                <w:ind w:left="57"/>
                                <w:rPr>
                                  <w:rFonts w:ascii="Arial Narrow" w:hAnsi="Arial Narrow"/>
                                </w:rPr>
                              </w:pPr>
                              <w:r w:rsidRPr="00BE3E1E">
                                <w:rPr>
                                  <w:rFonts w:ascii="Arial Narrow" w:hAnsi="Arial Narrow"/>
                                </w:rPr>
                                <w:t>Согласованно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10531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AF490" w14:textId="77777777" w:rsidR="0081309A" w:rsidRPr="003A1D2A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8547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F412E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7978"/>
                            <a:ext cx="28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6B51B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D32E84" id="Group 505" o:spid="_x0000_s1043" style="position:absolute;margin-left:-43.65pt;margin-top:389.2pt;width:42.8pt;height:425.5pt;z-index:251761152" coordorigin="1034,7978" coordsize="856,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">
              <v:group id="Group 506" o:spid="_x0000_s1044" style="position:absolute;left:1209;top:11669;width:681;height:4819" coordorigin="1209,11669" coordsize="681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<v:rect id="Rectangle 507" o:spid="_x0000_s1045" style="position:absolute;left:1210;top:11669;width:68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" strokeweight="1.5pt"/>
                <v:shape id="Text Box 508" o:spid="_x0000_s1046" type="#_x0000_t202" style="position:absolute;left:1209;top:15070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" strokeweight="1.5pt">
                  <v:textbox style="layout-flow:vertical;mso-layout-flow-alt:bottom-to-top" inset="0,0,0,0">
                    <w:txbxContent>
                      <w:p w14:paraId="54239C7C" w14:textId="77777777" w:rsidR="0081309A" w:rsidRPr="00F07EF0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Инв. № подл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509" o:spid="_x0000_s1047" type="#_x0000_t202" style="position:absolute;left:1210;top:13083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" strokeweight="1.5pt">
                  <v:textbox style="layout-flow:vertical;mso-layout-flow-alt:bottom-to-top" inset="0,0,0,0">
                    <w:txbxContent>
                      <w:p w14:paraId="60486E87" w14:textId="77777777" w:rsidR="0081309A" w:rsidRPr="00E30A4B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i w:val="0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510" o:spid="_x0000_s1048" type="#_x0000_t202" style="position:absolute;left:1212;top:1166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" strokeweight="1.5pt">
                  <v:textbox style="layout-flow:vertical;mso-layout-flow-alt:bottom-to-top" inset="0,0,0,0">
                    <w:txbxContent>
                      <w:p w14:paraId="0761222F" w14:textId="77777777" w:rsidR="0081309A" w:rsidRPr="00E30A4B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i w:val="0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Взам. Инв. №</w:t>
                        </w:r>
                      </w:p>
                    </w:txbxContent>
                  </v:textbox>
                </v:shape>
              </v:group>
              <v:group id="Group 511" o:spid="_x0000_s1049" style="position:absolute;left:1034;top:7978;width:852;height:3687" coordorigin="1034,7978" coordsize="852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<v:shape id="Text Box 512" o:spid="_x0000_s1050" type="#_x0000_t202" style="position:absolute;left:1601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">
                  <v:textbox style="layout-flow:vertical;mso-layout-flow-alt:bottom-to-top" inset="0,0,0,0">
                    <w:txbxContent>
                      <w:p w14:paraId="41804CA2" w14:textId="77777777" w:rsidR="0081309A" w:rsidRPr="003A1D2A" w:rsidRDefault="0081309A" w:rsidP="000D6C6A"/>
                    </w:txbxContent>
                  </v:textbox>
                </v:shape>
                <v:shape id="Text Box 513" o:spid="_x0000_s1051" type="#_x0000_t202" style="position:absolute;left:1601;top:9397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">
                  <v:textbox style="layout-flow:vertical;mso-layout-flow-alt:bottom-to-top" inset="0,0,0,0">
                    <w:txbxContent>
                      <w:p w14:paraId="53612DCD" w14:textId="77777777" w:rsidR="0081309A" w:rsidRPr="00D6697F" w:rsidRDefault="0081309A" w:rsidP="000D6C6A"/>
                    </w:txbxContent>
                  </v:textbox>
                </v:shape>
                <v:shape id="Text Box 514" o:spid="_x0000_s1052" type="#_x0000_t202" style="position:absolute;left:1602;top:8548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">
                  <v:textbox style="layout-flow:vertical;mso-layout-flow-alt:bottom-to-top" inset="0,0,0,0">
                    <w:txbxContent>
                      <w:p w14:paraId="3B042364" w14:textId="77777777" w:rsidR="0081309A" w:rsidRPr="00D6697F" w:rsidRDefault="0081309A" w:rsidP="000D6C6A"/>
                    </w:txbxContent>
                  </v:textbox>
                </v:shape>
                <v:shape id="Text Box 515" o:spid="_x0000_s1053" type="#_x0000_t202" style="position:absolute;left:1603;top:7980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">
                  <v:textbox style="layout-flow:vertical;mso-layout-flow-alt:bottom-to-top" inset="0,0,0,0">
                    <w:txbxContent>
                      <w:p w14:paraId="138F6463" w14:textId="77777777" w:rsidR="0081309A" w:rsidRPr="00D6697F" w:rsidRDefault="0081309A" w:rsidP="000D6C6A"/>
                    </w:txbxContent>
                  </v:textbox>
                </v:shape>
                <v:shape id="Text Box 516" o:spid="_x0000_s1054" type="#_x0000_t202" style="position:absolute;left:1034;top:7980;width:283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">
                  <v:textbox style="layout-flow:vertical;mso-layout-flow-alt:bottom-to-top" inset="0,0,0,0">
                    <w:txbxContent>
                      <w:p w14:paraId="60877695" w14:textId="77777777" w:rsidR="0081309A" w:rsidRPr="00BE3E1E" w:rsidRDefault="0081309A" w:rsidP="000D6C6A">
                        <w:pPr>
                          <w:ind w:left="57"/>
                          <w:rPr>
                            <w:rFonts w:ascii="Arial Narrow" w:hAnsi="Arial Narrow"/>
                          </w:rPr>
                        </w:pPr>
                        <w:r w:rsidRPr="00BE3E1E">
                          <w:rPr>
                            <w:rFonts w:ascii="Arial Narrow" w:hAnsi="Arial Narrow"/>
                          </w:rPr>
                          <w:t>Согласованно</w:t>
                        </w:r>
                      </w:p>
                    </w:txbxContent>
                  </v:textbox>
                </v:shape>
                <v:shape id="Text Box 517" o:spid="_x0000_s1055" type="#_x0000_t202" style="position:absolute;left:1316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">
                  <v:textbox style="layout-flow:vertical;mso-layout-flow-alt:bottom-to-top" inset="0,0,0,0">
                    <w:txbxContent>
                      <w:p w14:paraId="06AAF490" w14:textId="77777777" w:rsidR="0081309A" w:rsidRPr="003A1D2A" w:rsidRDefault="0081309A" w:rsidP="000D6C6A"/>
                    </w:txbxContent>
                  </v:textbox>
                </v:shape>
                <v:shape id="Text Box 518" o:spid="_x0000_s1056" type="#_x0000_t202" style="position:absolute;left:1317;top:8547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">
                  <v:textbox style="layout-flow:vertical;mso-layout-flow-alt:bottom-to-top" inset="0,0,0,0">
                    <w:txbxContent>
                      <w:p w14:paraId="0A8F412E" w14:textId="77777777" w:rsidR="0081309A" w:rsidRPr="00D6697F" w:rsidRDefault="0081309A" w:rsidP="000D6C6A"/>
                    </w:txbxContent>
                  </v:textbox>
                </v:shape>
                <v:shape id="Text Box 519" o:spid="_x0000_s1057" type="#_x0000_t202" style="position:absolute;left:1316;top:7978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">
                  <v:textbox style="layout-flow:vertical;mso-layout-flow-alt:bottom-to-top" inset="0,0,0,0">
                    <w:txbxContent>
                      <w:p w14:paraId="6786B51B" w14:textId="77777777" w:rsidR="0081309A" w:rsidRPr="00D6697F" w:rsidRDefault="0081309A" w:rsidP="000D6C6A"/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9AC729E" wp14:editId="5B9210F4">
              <wp:simplePos x="0" y="0"/>
              <wp:positionH relativeFrom="column">
                <wp:posOffset>6252210</wp:posOffset>
              </wp:positionH>
              <wp:positionV relativeFrom="paragraph">
                <wp:posOffset>34290</wp:posOffset>
              </wp:positionV>
              <wp:extent cx="0" cy="252095"/>
              <wp:effectExtent l="9525" t="18415" r="9525" b="15240"/>
              <wp:wrapNone/>
              <wp:docPr id="105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588C96AE" id="Line 2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3pt,2.7pt" to="492.3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7B5EA32" wp14:editId="7D3A400C">
              <wp:simplePos x="0" y="0"/>
              <wp:positionH relativeFrom="page">
                <wp:posOffset>6972300</wp:posOffset>
              </wp:positionH>
              <wp:positionV relativeFrom="page">
                <wp:posOffset>424815</wp:posOffset>
              </wp:positionV>
              <wp:extent cx="360045" cy="0"/>
              <wp:effectExtent l="9525" t="15240" r="11430" b="13335"/>
              <wp:wrapNone/>
              <wp:docPr id="10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7B90EDD3" id="Line 2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pt,33.45pt" to="577.3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" strokeweight="1.5pt">
              <w10:wrap anchorx="page" anchory="page"/>
            </v:line>
          </w:pict>
        </mc:Fallback>
      </mc:AlternateContent>
    </w:r>
    <w:r>
      <w:tab/>
    </w:r>
    <w:bookmarkEnd w:id="16"/>
    <w:bookmarkEnd w:id="17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191E5" w14:textId="0C24A4B9" w:rsidR="0081309A" w:rsidRDefault="0081309A" w:rsidP="00421D13">
    <w:pPr>
      <w:pStyle w:val="a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E64EFE" wp14:editId="409E18A7">
              <wp:simplePos x="0" y="0"/>
              <wp:positionH relativeFrom="column">
                <wp:posOffset>6188075</wp:posOffset>
              </wp:positionH>
              <wp:positionV relativeFrom="paragraph">
                <wp:posOffset>198755</wp:posOffset>
              </wp:positionV>
              <wp:extent cx="462280" cy="261620"/>
              <wp:effectExtent l="2540" t="0" r="1905" b="0"/>
              <wp:wrapNone/>
              <wp:docPr id="10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28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41D0F" w14:textId="3DD4E927" w:rsidR="0081309A" w:rsidRPr="00DA3DF5" w:rsidRDefault="0081309A" w:rsidP="00E22EFB">
                          <w:pPr>
                            <w:jc w:val="center"/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</w:pP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>=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</w:rPr>
                            <w:instrText>1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>+1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E64EFE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8" type="#_x0000_t202" style="position:absolute;margin-left:487.25pt;margin-top:15.65pt;width:36.4pt;height:20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" filled="f" stroked="f">
              <v:textbox>
                <w:txbxContent>
                  <w:p w14:paraId="3CB41D0F" w14:textId="3DD4E927" w:rsidR="0081309A" w:rsidRPr="00DA3DF5" w:rsidRDefault="0081309A" w:rsidP="00E22EFB">
                    <w:pPr>
                      <w:jc w:val="center"/>
                      <w:rPr>
                        <w:rFonts w:ascii="Arial Narrow" w:hAnsi="Arial Narrow" w:cs="Arial"/>
                        <w:sz w:val="24"/>
                        <w:szCs w:val="24"/>
                      </w:rPr>
                    </w:pP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>=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page 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</w:rPr>
                      <w:instrText>1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>+1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</w:rPr>
                      <w:t>2</w: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6711D0C" wp14:editId="3585581D">
              <wp:simplePos x="0" y="0"/>
              <wp:positionH relativeFrom="page">
                <wp:posOffset>6981825</wp:posOffset>
              </wp:positionH>
              <wp:positionV relativeFrom="page">
                <wp:posOffset>452120</wp:posOffset>
              </wp:positionV>
              <wp:extent cx="360045" cy="0"/>
              <wp:effectExtent l="9525" t="13970" r="11430" b="14605"/>
              <wp:wrapNone/>
              <wp:docPr id="10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F2AC0A7" id="Line 1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.75pt,35.6pt" to="578.1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" strokeweight="1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552" behindDoc="0" locked="0" layoutInCell="1" allowOverlap="1" wp14:anchorId="5C7426BB" wp14:editId="338209AF">
              <wp:simplePos x="0" y="0"/>
              <wp:positionH relativeFrom="column">
                <wp:posOffset>6260465</wp:posOffset>
              </wp:positionH>
              <wp:positionV relativeFrom="paragraph">
                <wp:posOffset>208280</wp:posOffset>
              </wp:positionV>
              <wp:extent cx="0" cy="252095"/>
              <wp:effectExtent l="17780" t="17780" r="10795" b="15875"/>
              <wp:wrapNone/>
              <wp:docPr id="101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95A0E27" id="Line 223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95pt,16.4pt" to="492.9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1" layoutInCell="1" allowOverlap="1" wp14:anchorId="6EFEB7CF" wp14:editId="52C7CB77">
              <wp:simplePos x="0" y="0"/>
              <wp:positionH relativeFrom="page">
                <wp:posOffset>708660</wp:posOffset>
              </wp:positionH>
              <wp:positionV relativeFrom="page">
                <wp:posOffset>191770</wp:posOffset>
              </wp:positionV>
              <wp:extent cx="6623685" cy="10301605"/>
              <wp:effectExtent l="13335" t="10795" r="11430" b="12700"/>
              <wp:wrapNone/>
              <wp:docPr id="10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30160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74A53919" id="Rectangle 8" o:spid="_x0000_s1026" style="position:absolute;margin-left:55.8pt;margin-top:15.1pt;width:521.55pt;height:811.1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" filled="f" strokeweight="1.5pt">
              <w10:wrap anchorx="page" anchory="page"/>
              <w10:anchorlock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F9F1D" w14:textId="5C59B889" w:rsidR="0081309A" w:rsidRDefault="0081309A" w:rsidP="000242C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769344" behindDoc="0" locked="1" layoutInCell="0" allowOverlap="1" wp14:anchorId="5A1B92CA" wp14:editId="4EF65CFA">
              <wp:simplePos x="0" y="0"/>
              <wp:positionH relativeFrom="page">
                <wp:posOffset>709930</wp:posOffset>
              </wp:positionH>
              <wp:positionV relativeFrom="page">
                <wp:posOffset>160655</wp:posOffset>
              </wp:positionV>
              <wp:extent cx="6627495" cy="10332085"/>
              <wp:effectExtent l="14605" t="17780" r="15875" b="13335"/>
              <wp:wrapNone/>
              <wp:docPr id="84" name="Rectangle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7495" cy="1033208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661FC54C" id="Rectangle 529" o:spid="_x0000_s1026" style="position:absolute;margin-left:55.9pt;margin-top:12.65pt;width:521.85pt;height:813.5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" o:allowincell="f" filled="f" strokeweight="1.5pt">
              <w10:wrap anchorx="page" anchory="page"/>
              <w10:anchorlock/>
            </v:rect>
          </w:pict>
        </mc:Fallback>
      </mc:AlternateContent>
    </w:r>
  </w:p>
  <w:p w14:paraId="0A181958" w14:textId="784C2855" w:rsidR="0081309A" w:rsidRPr="000242C9" w:rsidRDefault="0081309A" w:rsidP="00F50FBC">
    <w:pPr>
      <w:pStyle w:val="a3"/>
      <w:tabs>
        <w:tab w:val="clear" w:pos="4153"/>
        <w:tab w:val="clear" w:pos="8306"/>
        <w:tab w:val="left" w:pos="9249"/>
      </w:tabs>
    </w:pPr>
    <w:r>
      <w:rPr>
        <w:rFonts w:ascii="Arial Narrow" w:hAnsi="Arial Narro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72416" behindDoc="0" locked="0" layoutInCell="1" allowOverlap="1" wp14:anchorId="6EDB42C5" wp14:editId="1F9A2A0E">
              <wp:simplePos x="0" y="0"/>
              <wp:positionH relativeFrom="column">
                <wp:posOffset>6198235</wp:posOffset>
              </wp:positionH>
              <wp:positionV relativeFrom="paragraph">
                <wp:posOffset>25400</wp:posOffset>
              </wp:positionV>
              <wp:extent cx="426085" cy="253365"/>
              <wp:effectExtent l="0" t="0" r="0" b="0"/>
              <wp:wrapNone/>
              <wp:docPr id="83" name="Text Box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C9340" w14:textId="3629E780" w:rsidR="0081309A" w:rsidRPr="00DA3DF5" w:rsidRDefault="0081309A" w:rsidP="006905F0">
                          <w:pPr>
                            <w:jc w:val="center"/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</w:pP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=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pageRef R1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+1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5FD9B2D9" w14:textId="77777777" w:rsidR="0081309A" w:rsidRPr="00DA3DF5" w:rsidRDefault="0081309A" w:rsidP="00DA3DF5">
                          <w:pPr>
                            <w:rPr>
                              <w:rStyle w:val="aa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B42C5" id="_x0000_t202" coordsize="21600,21600" o:spt="202" path="m,l,21600r21600,l21600,xe">
              <v:stroke joinstyle="miter"/>
              <v:path gradientshapeok="t" o:connecttype="rect"/>
            </v:shapetype>
            <v:shape id="Text Box 532" o:spid="_x0000_s1074" type="#_x0000_t202" style="position:absolute;margin-left:488.05pt;margin-top:2pt;width:33.55pt;height:19.9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" filled="f" stroked="f">
              <v:textbox>
                <w:txbxContent>
                  <w:p w14:paraId="05EC9340" w14:textId="3629E780" w:rsidR="0081309A" w:rsidRPr="00DA3DF5" w:rsidRDefault="0081309A" w:rsidP="006905F0">
                    <w:pPr>
                      <w:jc w:val="center"/>
                      <w:rPr>
                        <w:rFonts w:ascii="Arial Narrow" w:hAnsi="Arial Narrow" w:cs="Arial"/>
                        <w:sz w:val="24"/>
                        <w:szCs w:val="24"/>
                      </w:rPr>
                    </w:pP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=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separate"/>
                    </w:r>
                    <w:r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pageRef R1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+1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</w:rPr>
                      <w:t>3</w: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</w:p>
                  <w:p w14:paraId="5FD9B2D9" w14:textId="77777777" w:rsidR="0081309A" w:rsidRPr="00DA3DF5" w:rsidRDefault="0081309A" w:rsidP="00DA3DF5">
                    <w:pPr>
                      <w:rPr>
                        <w:rStyle w:val="aa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73440" behindDoc="0" locked="0" layoutInCell="1" allowOverlap="1" wp14:anchorId="6C9D7547" wp14:editId="2D04CAAC">
              <wp:simplePos x="0" y="0"/>
              <wp:positionH relativeFrom="column">
                <wp:posOffset>-554355</wp:posOffset>
              </wp:positionH>
              <wp:positionV relativeFrom="paragraph">
                <wp:posOffset>4942840</wp:posOffset>
              </wp:positionV>
              <wp:extent cx="543560" cy="5403850"/>
              <wp:effectExtent l="7620" t="8890" r="10795" b="16510"/>
              <wp:wrapNone/>
              <wp:docPr id="68" name="Group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560" cy="5403850"/>
                        <a:chOff x="1034" y="7978"/>
                        <a:chExt cx="856" cy="8510"/>
                      </a:xfrm>
                    </wpg:grpSpPr>
                    <wpg:grpSp>
                      <wpg:cNvPr id="69" name="Group 534"/>
                      <wpg:cNvGrpSpPr>
                        <a:grpSpLocks/>
                      </wpg:cNvGrpSpPr>
                      <wpg:grpSpPr bwMode="auto">
                        <a:xfrm>
                          <a:off x="1209" y="11669"/>
                          <a:ext cx="681" cy="4819"/>
                          <a:chOff x="1209" y="11669"/>
                          <a:chExt cx="681" cy="4819"/>
                        </a:xfrm>
                      </wpg:grpSpPr>
                      <wps:wsp>
                        <wps:cNvPr id="70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210" y="11669"/>
                            <a:ext cx="680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15070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D9E47" w14:textId="77777777" w:rsidR="0081309A" w:rsidRPr="00F07EF0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Инв. № подл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13083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CDC16" w14:textId="77777777" w:rsidR="0081309A" w:rsidRPr="00E30A4B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11669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83E06" w14:textId="77777777" w:rsidR="0081309A" w:rsidRPr="00E30A4B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74" name="Group 539"/>
                      <wpg:cNvGrpSpPr>
                        <a:grpSpLocks/>
                      </wpg:cNvGrpSpPr>
                      <wpg:grpSpPr bwMode="auto">
                        <a:xfrm>
                          <a:off x="1034" y="7978"/>
                          <a:ext cx="852" cy="3687"/>
                          <a:chOff x="1034" y="7978"/>
                          <a:chExt cx="852" cy="3687"/>
                        </a:xfrm>
                      </wpg:grpSpPr>
                      <wps:wsp>
                        <wps:cNvPr id="75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10531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81F9F" w14:textId="77777777" w:rsidR="0081309A" w:rsidRPr="003A1D2A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9397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5317E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854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830E1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7980"/>
                            <a:ext cx="28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E9DAD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4" y="7980"/>
                            <a:ext cx="283" cy="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33F40" w14:textId="77777777" w:rsidR="0081309A" w:rsidRPr="00BE3E1E" w:rsidRDefault="0081309A" w:rsidP="000D6C6A">
                              <w:pPr>
                                <w:ind w:left="57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Согласова</w:t>
                              </w:r>
                              <w:r w:rsidRPr="00BE3E1E">
                                <w:rPr>
                                  <w:rFonts w:ascii="Arial Narrow" w:hAnsi="Arial Narrow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10531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94045" w14:textId="77777777" w:rsidR="0081309A" w:rsidRPr="003A1D2A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8547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EA437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7978"/>
                            <a:ext cx="28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A60AF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9D7547" id="Group 533" o:spid="_x0000_s1075" style="position:absolute;margin-left:-43.65pt;margin-top:389.2pt;width:42.8pt;height:425.5pt;z-index:251773440" coordorigin="1034,7978" coordsize="856,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">
              <v:group id="Group 534" o:spid="_x0000_s1076" style="position:absolute;left:1209;top:11669;width:681;height:4819" coordorigin="1209,11669" coordsize="681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rect id="Rectangle 535" o:spid="_x0000_s1077" style="position:absolute;left:1210;top:11669;width:68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" strokeweight="1.5pt"/>
                <v:shape id="Text Box 536" o:spid="_x0000_s1078" type="#_x0000_t202" style="position:absolute;left:1209;top:15070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" strokeweight="1.5pt">
                  <v:textbox style="layout-flow:vertical;mso-layout-flow-alt:bottom-to-top" inset="0,0,0,0">
                    <w:txbxContent>
                      <w:p w14:paraId="01DD9E47" w14:textId="77777777" w:rsidR="0081309A" w:rsidRPr="00F07EF0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Инв. № подл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537" o:spid="_x0000_s1079" type="#_x0000_t202" style="position:absolute;left:1210;top:13083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" strokeweight="1.5pt">
                  <v:textbox style="layout-flow:vertical;mso-layout-flow-alt:bottom-to-top" inset="0,0,0,0">
                    <w:txbxContent>
                      <w:p w14:paraId="5F3CDC16" w14:textId="77777777" w:rsidR="0081309A" w:rsidRPr="00E30A4B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i w:val="0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538" o:spid="_x0000_s1080" type="#_x0000_t202" style="position:absolute;left:1212;top:1166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" strokeweight="1.5pt">
                  <v:textbox style="layout-flow:vertical;mso-layout-flow-alt:bottom-to-top" inset="0,0,0,0">
                    <w:txbxContent>
                      <w:p w14:paraId="2FC83E06" w14:textId="77777777" w:rsidR="0081309A" w:rsidRPr="00E30A4B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i w:val="0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Взам. Инв. №</w:t>
                        </w:r>
                      </w:p>
                    </w:txbxContent>
                  </v:textbox>
                </v:shape>
              </v:group>
              <v:group id="Group 539" o:spid="_x0000_s1081" style="position:absolute;left:1034;top:7978;width:852;height:3687" coordorigin="1034,7978" coordsize="852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Text Box 540" o:spid="_x0000_s1082" type="#_x0000_t202" style="position:absolute;left:1601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">
                  <v:textbox style="layout-flow:vertical;mso-layout-flow-alt:bottom-to-top" inset="0,0,0,0">
                    <w:txbxContent>
                      <w:p w14:paraId="15881F9F" w14:textId="77777777" w:rsidR="0081309A" w:rsidRPr="003A1D2A" w:rsidRDefault="0081309A" w:rsidP="000D6C6A"/>
                    </w:txbxContent>
                  </v:textbox>
                </v:shape>
                <v:shape id="Text Box 541" o:spid="_x0000_s1083" type="#_x0000_t202" style="position:absolute;left:1601;top:9397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">
                  <v:textbox style="layout-flow:vertical;mso-layout-flow-alt:bottom-to-top" inset="0,0,0,0">
                    <w:txbxContent>
                      <w:p w14:paraId="6BB5317E" w14:textId="77777777" w:rsidR="0081309A" w:rsidRPr="00D6697F" w:rsidRDefault="0081309A" w:rsidP="000D6C6A"/>
                    </w:txbxContent>
                  </v:textbox>
                </v:shape>
                <v:shape id="Text Box 542" o:spid="_x0000_s1084" type="#_x0000_t202" style="position:absolute;left:1602;top:8548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">
                  <v:textbox style="layout-flow:vertical;mso-layout-flow-alt:bottom-to-top" inset="0,0,0,0">
                    <w:txbxContent>
                      <w:p w14:paraId="150830E1" w14:textId="77777777" w:rsidR="0081309A" w:rsidRPr="00D6697F" w:rsidRDefault="0081309A" w:rsidP="000D6C6A"/>
                    </w:txbxContent>
                  </v:textbox>
                </v:shape>
                <v:shape id="Text Box 543" o:spid="_x0000_s1085" type="#_x0000_t202" style="position:absolute;left:1603;top:7980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">
                  <v:textbox style="layout-flow:vertical;mso-layout-flow-alt:bottom-to-top" inset="0,0,0,0">
                    <w:txbxContent>
                      <w:p w14:paraId="408E9DAD" w14:textId="77777777" w:rsidR="0081309A" w:rsidRPr="00D6697F" w:rsidRDefault="0081309A" w:rsidP="000D6C6A"/>
                    </w:txbxContent>
                  </v:textbox>
                </v:shape>
                <v:shape id="Text Box 544" o:spid="_x0000_s1086" type="#_x0000_t202" style="position:absolute;left:1034;top:7980;width:283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">
                  <v:textbox style="layout-flow:vertical;mso-layout-flow-alt:bottom-to-top" inset="0,0,0,0">
                    <w:txbxContent>
                      <w:p w14:paraId="54333F40" w14:textId="77777777" w:rsidR="0081309A" w:rsidRPr="00BE3E1E" w:rsidRDefault="0081309A" w:rsidP="000D6C6A">
                        <w:pPr>
                          <w:ind w:left="57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Согласова</w:t>
                        </w:r>
                        <w:r w:rsidRPr="00BE3E1E">
                          <w:rPr>
                            <w:rFonts w:ascii="Arial Narrow" w:hAnsi="Arial Narrow"/>
                          </w:rPr>
                          <w:t>но</w:t>
                        </w:r>
                      </w:p>
                    </w:txbxContent>
                  </v:textbox>
                </v:shape>
                <v:shape id="Text Box 545" o:spid="_x0000_s1087" type="#_x0000_t202" style="position:absolute;left:1316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">
                  <v:textbox style="layout-flow:vertical;mso-layout-flow-alt:bottom-to-top" inset="0,0,0,0">
                    <w:txbxContent>
                      <w:p w14:paraId="3A694045" w14:textId="77777777" w:rsidR="0081309A" w:rsidRPr="003A1D2A" w:rsidRDefault="0081309A" w:rsidP="000D6C6A"/>
                    </w:txbxContent>
                  </v:textbox>
                </v:shape>
                <v:shape id="Text Box 546" o:spid="_x0000_s1088" type="#_x0000_t202" style="position:absolute;left:1317;top:8547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">
                  <v:textbox style="layout-flow:vertical;mso-layout-flow-alt:bottom-to-top" inset="0,0,0,0">
                    <w:txbxContent>
                      <w:p w14:paraId="31FEA437" w14:textId="77777777" w:rsidR="0081309A" w:rsidRPr="00D6697F" w:rsidRDefault="0081309A" w:rsidP="000D6C6A"/>
                    </w:txbxContent>
                  </v:textbox>
                </v:shape>
                <v:shape id="Text Box 547" o:spid="_x0000_s1089" type="#_x0000_t202" style="position:absolute;left:1316;top:7978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">
                  <v:textbox style="layout-flow:vertical;mso-layout-flow-alt:bottom-to-top" inset="0,0,0,0">
                    <w:txbxContent>
                      <w:p w14:paraId="2FFA60AF" w14:textId="77777777" w:rsidR="0081309A" w:rsidRPr="00D6697F" w:rsidRDefault="0081309A" w:rsidP="000D6C6A"/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368" behindDoc="0" locked="0" layoutInCell="1" allowOverlap="1" wp14:anchorId="6FA90C6B" wp14:editId="0B60A38C">
              <wp:simplePos x="0" y="0"/>
              <wp:positionH relativeFrom="column">
                <wp:posOffset>6252210</wp:posOffset>
              </wp:positionH>
              <wp:positionV relativeFrom="paragraph">
                <wp:posOffset>34290</wp:posOffset>
              </wp:positionV>
              <wp:extent cx="0" cy="252095"/>
              <wp:effectExtent l="13335" t="15240" r="15240" b="18415"/>
              <wp:wrapNone/>
              <wp:docPr id="67" name="Line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293C320" id="Line 530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3pt,2.7pt" to="492.3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392" behindDoc="0" locked="0" layoutInCell="1" allowOverlap="1" wp14:anchorId="434E46CD" wp14:editId="4B2C3250">
              <wp:simplePos x="0" y="0"/>
              <wp:positionH relativeFrom="page">
                <wp:posOffset>6972300</wp:posOffset>
              </wp:positionH>
              <wp:positionV relativeFrom="page">
                <wp:posOffset>424815</wp:posOffset>
              </wp:positionV>
              <wp:extent cx="360045" cy="0"/>
              <wp:effectExtent l="9525" t="15240" r="11430" b="13335"/>
              <wp:wrapNone/>
              <wp:docPr id="66" name="Line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E949CE6" id="Line 531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pt,33.45pt" to="577.3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" strokeweight="1.5pt">
              <w10:wrap anchorx="page" anchory="page"/>
            </v:line>
          </w:pict>
        </mc:Fallback>
      </mc:AlternateContent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8076E" w14:textId="0E600437" w:rsidR="0081309A" w:rsidRDefault="0081309A" w:rsidP="00421D13">
    <w:pPr>
      <w:pStyle w:val="a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739648" behindDoc="0" locked="0" layoutInCell="1" allowOverlap="1" wp14:anchorId="2CFF0FE6" wp14:editId="295DCBCB">
              <wp:simplePos x="0" y="0"/>
              <wp:positionH relativeFrom="column">
                <wp:posOffset>6205220</wp:posOffset>
              </wp:positionH>
              <wp:positionV relativeFrom="paragraph">
                <wp:posOffset>198755</wp:posOffset>
              </wp:positionV>
              <wp:extent cx="445135" cy="253365"/>
              <wp:effectExtent l="635" t="0" r="1905" b="0"/>
              <wp:wrapNone/>
              <wp:docPr id="65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CB3AD" w14:textId="03A75859" w:rsidR="0081309A" w:rsidRPr="00DA3DF5" w:rsidRDefault="0081309A" w:rsidP="00E22EFB">
                          <w:pPr>
                            <w:jc w:val="center"/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</w:pP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=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pageRef R1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+1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FF0FE6"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090" type="#_x0000_t202" style="position:absolute;margin-left:488.6pt;margin-top:15.65pt;width:35.05pt;height:19.9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" filled="f" stroked="f">
              <v:textbox>
                <w:txbxContent>
                  <w:p w14:paraId="6A3CB3AD" w14:textId="03A75859" w:rsidR="0081309A" w:rsidRPr="00DA3DF5" w:rsidRDefault="0081309A" w:rsidP="00E22EFB">
                    <w:pPr>
                      <w:jc w:val="center"/>
                      <w:rPr>
                        <w:rFonts w:ascii="Arial Narrow" w:hAnsi="Arial Narrow" w:cs="Arial"/>
                        <w:sz w:val="24"/>
                        <w:szCs w:val="24"/>
                      </w:rPr>
                    </w:pP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=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pageRef R1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+1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</w:rPr>
                      <w:t>3</w: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624" behindDoc="0" locked="0" layoutInCell="1" allowOverlap="1" wp14:anchorId="5011B3D5" wp14:editId="1948B306">
              <wp:simplePos x="0" y="0"/>
              <wp:positionH relativeFrom="page">
                <wp:posOffset>6981825</wp:posOffset>
              </wp:positionH>
              <wp:positionV relativeFrom="page">
                <wp:posOffset>452120</wp:posOffset>
              </wp:positionV>
              <wp:extent cx="360045" cy="0"/>
              <wp:effectExtent l="9525" t="13970" r="11430" b="14605"/>
              <wp:wrapNone/>
              <wp:docPr id="64" name="Lin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E82C7EE" id="Line 235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.75pt,35.6pt" to="578.1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" strokeweight="1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672" behindDoc="0" locked="0" layoutInCell="1" allowOverlap="1" wp14:anchorId="522CE4F2" wp14:editId="285FE18F">
              <wp:simplePos x="0" y="0"/>
              <wp:positionH relativeFrom="column">
                <wp:posOffset>6260465</wp:posOffset>
              </wp:positionH>
              <wp:positionV relativeFrom="paragraph">
                <wp:posOffset>208280</wp:posOffset>
              </wp:positionV>
              <wp:extent cx="0" cy="252095"/>
              <wp:effectExtent l="17780" t="17780" r="10795" b="15875"/>
              <wp:wrapNone/>
              <wp:docPr id="63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11424A9" id="Line 237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95pt,16.4pt" to="492.9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600" behindDoc="0" locked="1" layoutInCell="1" allowOverlap="1" wp14:anchorId="1F57E757" wp14:editId="1C51BDA9">
              <wp:simplePos x="0" y="0"/>
              <wp:positionH relativeFrom="page">
                <wp:posOffset>708660</wp:posOffset>
              </wp:positionH>
              <wp:positionV relativeFrom="page">
                <wp:posOffset>191770</wp:posOffset>
              </wp:positionV>
              <wp:extent cx="6623685" cy="10301605"/>
              <wp:effectExtent l="13335" t="10795" r="11430" b="12700"/>
              <wp:wrapNone/>
              <wp:docPr id="62" name="Rectangl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30160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64356FC8" id="Rectangle 234" o:spid="_x0000_s1026" style="position:absolute;margin-left:55.8pt;margin-top:15.1pt;width:521.55pt;height:811.1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" filled="f" strokeweight="1.5pt">
              <w10:wrap anchorx="page" anchory="page"/>
              <w10:anchorlock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280ED" w14:textId="26F213E9" w:rsidR="0081309A" w:rsidRDefault="0081309A" w:rsidP="000242C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775488" behindDoc="0" locked="1" layoutInCell="0" allowOverlap="1" wp14:anchorId="23205B9C" wp14:editId="2F5D3CCB">
              <wp:simplePos x="0" y="0"/>
              <wp:positionH relativeFrom="page">
                <wp:posOffset>709930</wp:posOffset>
              </wp:positionH>
              <wp:positionV relativeFrom="page">
                <wp:posOffset>160655</wp:posOffset>
              </wp:positionV>
              <wp:extent cx="6627495" cy="10332085"/>
              <wp:effectExtent l="14605" t="17780" r="15875" b="13335"/>
              <wp:wrapNone/>
              <wp:docPr id="46" name="Rectangle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7495" cy="1033208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35A6F7ED" id="Rectangle 548" o:spid="_x0000_s1026" style="position:absolute;margin-left:55.9pt;margin-top:12.65pt;width:521.85pt;height:813.5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" o:allowincell="f" filled="f" strokeweight="1.5pt">
              <w10:wrap anchorx="page" anchory="page"/>
              <w10:anchorlock/>
            </v:rect>
          </w:pict>
        </mc:Fallback>
      </mc:AlternateContent>
    </w:r>
  </w:p>
  <w:p w14:paraId="1738A78B" w14:textId="7F969FE9" w:rsidR="0081309A" w:rsidRPr="000242C9" w:rsidRDefault="0081309A" w:rsidP="00F50FBC">
    <w:pPr>
      <w:pStyle w:val="a3"/>
      <w:tabs>
        <w:tab w:val="clear" w:pos="4153"/>
        <w:tab w:val="clear" w:pos="8306"/>
        <w:tab w:val="left" w:pos="9249"/>
      </w:tabs>
    </w:pPr>
    <w:r>
      <w:rPr>
        <w:rFonts w:ascii="Arial Narrow" w:hAnsi="Arial Narro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78560" behindDoc="0" locked="0" layoutInCell="1" allowOverlap="1" wp14:anchorId="2B673030" wp14:editId="56D3349F">
              <wp:simplePos x="0" y="0"/>
              <wp:positionH relativeFrom="column">
                <wp:posOffset>6198235</wp:posOffset>
              </wp:positionH>
              <wp:positionV relativeFrom="paragraph">
                <wp:posOffset>25400</wp:posOffset>
              </wp:positionV>
              <wp:extent cx="426085" cy="253365"/>
              <wp:effectExtent l="3175" t="0" r="0" b="3810"/>
              <wp:wrapNone/>
              <wp:docPr id="45" name="Text Box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A7C6F" w14:textId="03CF724A" w:rsidR="0081309A" w:rsidRPr="00DA3DF5" w:rsidRDefault="0081309A" w:rsidP="006905F0">
                          <w:pPr>
                            <w:jc w:val="center"/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</w:pP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=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3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pageRef R1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pageRef R2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+1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51949E57" w14:textId="77777777" w:rsidR="0081309A" w:rsidRPr="00DA3DF5" w:rsidRDefault="0081309A" w:rsidP="00DA3DF5">
                          <w:pPr>
                            <w:rPr>
                              <w:rStyle w:val="aa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73030" id="_x0000_t202" coordsize="21600,21600" o:spt="202" path="m,l,21600r21600,l21600,xe">
              <v:stroke joinstyle="miter"/>
              <v:path gradientshapeok="t" o:connecttype="rect"/>
            </v:shapetype>
            <v:shape id="Text Box 551" o:spid="_x0000_s1106" type="#_x0000_t202" style="position:absolute;margin-left:488.05pt;margin-top:2pt;width:33.55pt;height:19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" filled="f" stroked="f">
              <v:textbox>
                <w:txbxContent>
                  <w:p w14:paraId="714A7C6F" w14:textId="03CF724A" w:rsidR="0081309A" w:rsidRPr="00DA3DF5" w:rsidRDefault="0081309A" w:rsidP="006905F0">
                    <w:pPr>
                      <w:jc w:val="center"/>
                      <w:rPr>
                        <w:rFonts w:ascii="Arial Narrow" w:hAnsi="Arial Narrow" w:cs="Arial"/>
                        <w:sz w:val="24"/>
                        <w:szCs w:val="24"/>
                      </w:rPr>
                    </w:pP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=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3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pageRef R1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pageRef R2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+1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</w:rPr>
                      <w:t>6</w: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</w:p>
                  <w:p w14:paraId="51949E57" w14:textId="77777777" w:rsidR="0081309A" w:rsidRPr="00DA3DF5" w:rsidRDefault="0081309A" w:rsidP="00DA3DF5">
                    <w:pPr>
                      <w:rPr>
                        <w:rStyle w:val="aa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79584" behindDoc="0" locked="0" layoutInCell="1" allowOverlap="1" wp14:anchorId="30B063FA" wp14:editId="127AFFB1">
              <wp:simplePos x="0" y="0"/>
              <wp:positionH relativeFrom="column">
                <wp:posOffset>-554355</wp:posOffset>
              </wp:positionH>
              <wp:positionV relativeFrom="paragraph">
                <wp:posOffset>4942840</wp:posOffset>
              </wp:positionV>
              <wp:extent cx="543560" cy="5403850"/>
              <wp:effectExtent l="13335" t="12065" r="14605" b="13335"/>
              <wp:wrapNone/>
              <wp:docPr id="30" name="Group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560" cy="5403850"/>
                        <a:chOff x="1034" y="7978"/>
                        <a:chExt cx="856" cy="8510"/>
                      </a:xfrm>
                    </wpg:grpSpPr>
                    <wpg:grpSp>
                      <wpg:cNvPr id="31" name="Group 553"/>
                      <wpg:cNvGrpSpPr>
                        <a:grpSpLocks/>
                      </wpg:cNvGrpSpPr>
                      <wpg:grpSpPr bwMode="auto">
                        <a:xfrm>
                          <a:off x="1209" y="11669"/>
                          <a:ext cx="681" cy="4819"/>
                          <a:chOff x="1209" y="11669"/>
                          <a:chExt cx="681" cy="4819"/>
                        </a:xfrm>
                      </wpg:grpSpPr>
                      <wps:wsp>
                        <wps:cNvPr id="32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210" y="11669"/>
                            <a:ext cx="680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15070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DC75B" w14:textId="77777777" w:rsidR="0081309A" w:rsidRPr="00F07EF0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Инв. № подл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13083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5B47D" w14:textId="77777777" w:rsidR="0081309A" w:rsidRPr="00E30A4B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11669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34EDE" w14:textId="77777777" w:rsidR="0081309A" w:rsidRPr="00E30A4B" w:rsidRDefault="0081309A" w:rsidP="000D6C6A">
                              <w:pPr>
                                <w:pStyle w:val="af"/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</w:pPr>
                              <w:r w:rsidRPr="00E30A4B">
                                <w:rPr>
                                  <w:rFonts w:ascii="Arial Narrow" w:hAnsi="Arial Narrow"/>
                                  <w:i w:val="0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36" name="Group 558"/>
                      <wpg:cNvGrpSpPr>
                        <a:grpSpLocks/>
                      </wpg:cNvGrpSpPr>
                      <wpg:grpSpPr bwMode="auto">
                        <a:xfrm>
                          <a:off x="1034" y="7978"/>
                          <a:ext cx="852" cy="3687"/>
                          <a:chOff x="1034" y="7978"/>
                          <a:chExt cx="852" cy="3687"/>
                        </a:xfrm>
                      </wpg:grpSpPr>
                      <wps:wsp>
                        <wps:cNvPr id="37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10531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EEF28" w14:textId="77777777" w:rsidR="0081309A" w:rsidRPr="003A1D2A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9397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08888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854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C2FEF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7980"/>
                            <a:ext cx="28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E70C0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034" y="7980"/>
                            <a:ext cx="283" cy="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623AA" w14:textId="77777777" w:rsidR="0081309A" w:rsidRPr="00BE3E1E" w:rsidRDefault="0081309A" w:rsidP="000D6C6A">
                              <w:pPr>
                                <w:ind w:left="57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Согласова</w:t>
                              </w:r>
                              <w:r w:rsidRPr="00BE3E1E">
                                <w:rPr>
                                  <w:rFonts w:ascii="Arial Narrow" w:hAnsi="Arial Narrow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10531"/>
                            <a:ext cx="283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CFAA8" w14:textId="77777777" w:rsidR="0081309A" w:rsidRPr="003A1D2A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8547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2F2EE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7978"/>
                            <a:ext cx="28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274E2" w14:textId="77777777" w:rsidR="0081309A" w:rsidRPr="00D6697F" w:rsidRDefault="0081309A" w:rsidP="000D6C6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B063FA" id="Group 552" o:spid="_x0000_s1107" style="position:absolute;margin-left:-43.65pt;margin-top:389.2pt;width:42.8pt;height:425.5pt;z-index:251779584" coordorigin="1034,7978" coordsize="856,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">
              <v:group id="Group 553" o:spid="_x0000_s1108" style="position:absolute;left:1209;top:11669;width:681;height:4819" coordorigin="1209,11669" coordsize="681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rect id="Rectangle 554" o:spid="_x0000_s1109" style="position:absolute;left:1210;top:11669;width:680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" strokeweight="1.5pt"/>
                <v:shape id="Text Box 555" o:spid="_x0000_s1110" type="#_x0000_t202" style="position:absolute;left:1209;top:15070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" strokeweight="1.5pt">
                  <v:textbox style="layout-flow:vertical;mso-layout-flow-alt:bottom-to-top" inset="0,0,0,0">
                    <w:txbxContent>
                      <w:p w14:paraId="76BDC75B" w14:textId="77777777" w:rsidR="0081309A" w:rsidRPr="00F07EF0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Инв. № подл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556" o:spid="_x0000_s1111" type="#_x0000_t202" style="position:absolute;left:1210;top:13083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" strokeweight="1.5pt">
                  <v:textbox style="layout-flow:vertical;mso-layout-flow-alt:bottom-to-top" inset="0,0,0,0">
                    <w:txbxContent>
                      <w:p w14:paraId="34E5B47D" w14:textId="77777777" w:rsidR="0081309A" w:rsidRPr="00E30A4B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i w:val="0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557" o:spid="_x0000_s1112" type="#_x0000_t202" style="position:absolute;left:1212;top:1166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" strokeweight="1.5pt">
                  <v:textbox style="layout-flow:vertical;mso-layout-flow-alt:bottom-to-top" inset="0,0,0,0">
                    <w:txbxContent>
                      <w:p w14:paraId="0E734EDE" w14:textId="77777777" w:rsidR="0081309A" w:rsidRPr="00E30A4B" w:rsidRDefault="0081309A" w:rsidP="000D6C6A">
                        <w:pPr>
                          <w:pStyle w:val="af"/>
                          <w:rPr>
                            <w:rFonts w:ascii="Arial Narrow" w:hAnsi="Arial Narrow"/>
                            <w:i w:val="0"/>
                            <w:sz w:val="20"/>
                          </w:rPr>
                        </w:pPr>
                        <w:r w:rsidRPr="00E30A4B">
                          <w:rPr>
                            <w:rFonts w:ascii="Arial Narrow" w:hAnsi="Arial Narrow"/>
                            <w:i w:val="0"/>
                            <w:sz w:val="20"/>
                          </w:rPr>
                          <w:t>Взам. Инв. №</w:t>
                        </w:r>
                      </w:p>
                    </w:txbxContent>
                  </v:textbox>
                </v:shape>
              </v:group>
              <v:group id="Group 558" o:spid="_x0000_s1113" style="position:absolute;left:1034;top:7978;width:852;height:3687" coordorigin="1034,7978" coordsize="852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Text Box 559" o:spid="_x0000_s1114" type="#_x0000_t202" style="position:absolute;left:1601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">
                  <v:textbox style="layout-flow:vertical;mso-layout-flow-alt:bottom-to-top" inset="0,0,0,0">
                    <w:txbxContent>
                      <w:p w14:paraId="790EEF28" w14:textId="77777777" w:rsidR="0081309A" w:rsidRPr="003A1D2A" w:rsidRDefault="0081309A" w:rsidP="000D6C6A"/>
                    </w:txbxContent>
                  </v:textbox>
                </v:shape>
                <v:shape id="Text Box 560" o:spid="_x0000_s1115" type="#_x0000_t202" style="position:absolute;left:1601;top:9397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">
                  <v:textbox style="layout-flow:vertical;mso-layout-flow-alt:bottom-to-top" inset="0,0,0,0">
                    <w:txbxContent>
                      <w:p w14:paraId="24608888" w14:textId="77777777" w:rsidR="0081309A" w:rsidRPr="00D6697F" w:rsidRDefault="0081309A" w:rsidP="000D6C6A"/>
                    </w:txbxContent>
                  </v:textbox>
                </v:shape>
                <v:shape id="Text Box 561" o:spid="_x0000_s1116" type="#_x0000_t202" style="position:absolute;left:1602;top:8548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">
                  <v:textbox style="layout-flow:vertical;mso-layout-flow-alt:bottom-to-top" inset="0,0,0,0">
                    <w:txbxContent>
                      <w:p w14:paraId="2F2C2FEF" w14:textId="77777777" w:rsidR="0081309A" w:rsidRPr="00D6697F" w:rsidRDefault="0081309A" w:rsidP="000D6C6A"/>
                    </w:txbxContent>
                  </v:textbox>
                </v:shape>
                <v:shape id="Text Box 562" o:spid="_x0000_s1117" type="#_x0000_t202" style="position:absolute;left:1603;top:7980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">
                  <v:textbox style="layout-flow:vertical;mso-layout-flow-alt:bottom-to-top" inset="0,0,0,0">
                    <w:txbxContent>
                      <w:p w14:paraId="6BFE70C0" w14:textId="77777777" w:rsidR="0081309A" w:rsidRPr="00D6697F" w:rsidRDefault="0081309A" w:rsidP="000D6C6A"/>
                    </w:txbxContent>
                  </v:textbox>
                </v:shape>
                <v:shape id="Text Box 563" o:spid="_x0000_s1118" type="#_x0000_t202" style="position:absolute;left:1034;top:7980;width:283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">
                  <v:textbox style="layout-flow:vertical;mso-layout-flow-alt:bottom-to-top" inset="0,0,0,0">
                    <w:txbxContent>
                      <w:p w14:paraId="5D4623AA" w14:textId="77777777" w:rsidR="0081309A" w:rsidRPr="00BE3E1E" w:rsidRDefault="0081309A" w:rsidP="000D6C6A">
                        <w:pPr>
                          <w:ind w:left="57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Согласова</w:t>
                        </w:r>
                        <w:r w:rsidRPr="00BE3E1E">
                          <w:rPr>
                            <w:rFonts w:ascii="Arial Narrow" w:hAnsi="Arial Narrow"/>
                          </w:rPr>
                          <w:t>но</w:t>
                        </w:r>
                      </w:p>
                    </w:txbxContent>
                  </v:textbox>
                </v:shape>
                <v:shape id="Text Box 564" o:spid="_x0000_s1119" type="#_x0000_t202" style="position:absolute;left:1316;top:10531;width:2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">
                  <v:textbox style="layout-flow:vertical;mso-layout-flow-alt:bottom-to-top" inset="0,0,0,0">
                    <w:txbxContent>
                      <w:p w14:paraId="49DCFAA8" w14:textId="77777777" w:rsidR="0081309A" w:rsidRPr="003A1D2A" w:rsidRDefault="0081309A" w:rsidP="000D6C6A"/>
                    </w:txbxContent>
                  </v:textbox>
                </v:shape>
                <v:shape id="Text Box 565" o:spid="_x0000_s1120" type="#_x0000_t202" style="position:absolute;left:1317;top:8547;width:2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">
                  <v:textbox style="layout-flow:vertical;mso-layout-flow-alt:bottom-to-top" inset="0,0,0,0">
                    <w:txbxContent>
                      <w:p w14:paraId="48E2F2EE" w14:textId="77777777" w:rsidR="0081309A" w:rsidRPr="00D6697F" w:rsidRDefault="0081309A" w:rsidP="000D6C6A"/>
                    </w:txbxContent>
                  </v:textbox>
                </v:shape>
                <v:shape id="Text Box 566" o:spid="_x0000_s1121" type="#_x0000_t202" style="position:absolute;left:1316;top:7978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">
                  <v:textbox style="layout-flow:vertical;mso-layout-flow-alt:bottom-to-top" inset="0,0,0,0">
                    <w:txbxContent>
                      <w:p w14:paraId="03E274E2" w14:textId="77777777" w:rsidR="0081309A" w:rsidRPr="00D6697F" w:rsidRDefault="0081309A" w:rsidP="000D6C6A"/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512" behindDoc="0" locked="0" layoutInCell="1" allowOverlap="1" wp14:anchorId="79F82CAF" wp14:editId="2C341FDC">
              <wp:simplePos x="0" y="0"/>
              <wp:positionH relativeFrom="column">
                <wp:posOffset>6252210</wp:posOffset>
              </wp:positionH>
              <wp:positionV relativeFrom="paragraph">
                <wp:posOffset>34290</wp:posOffset>
              </wp:positionV>
              <wp:extent cx="0" cy="252095"/>
              <wp:effectExtent l="9525" t="18415" r="9525" b="15240"/>
              <wp:wrapNone/>
              <wp:docPr id="29" name="Line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110CD56F" id="Line 549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3pt,2.7pt" to="492.3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536" behindDoc="0" locked="0" layoutInCell="1" allowOverlap="1" wp14:anchorId="40D71EA0" wp14:editId="223C9F15">
              <wp:simplePos x="0" y="0"/>
              <wp:positionH relativeFrom="page">
                <wp:posOffset>6972300</wp:posOffset>
              </wp:positionH>
              <wp:positionV relativeFrom="page">
                <wp:posOffset>424815</wp:posOffset>
              </wp:positionV>
              <wp:extent cx="360045" cy="0"/>
              <wp:effectExtent l="9525" t="15240" r="11430" b="13335"/>
              <wp:wrapNone/>
              <wp:docPr id="28" name="Line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F68630A" id="Line 550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pt,33.45pt" to="577.3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" strokeweight="1.5pt">
              <w10:wrap anchorx="page" anchory="page"/>
            </v:line>
          </w:pict>
        </mc:Fallback>
      </mc:AlternateContent>
    </w: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87422" w14:textId="548E5D6E" w:rsidR="0081309A" w:rsidRDefault="0081309A" w:rsidP="00421D13">
    <w:pPr>
      <w:pStyle w:val="a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744768" behindDoc="0" locked="0" layoutInCell="1" allowOverlap="1" wp14:anchorId="17BEAD14" wp14:editId="2C7D0DFD">
              <wp:simplePos x="0" y="0"/>
              <wp:positionH relativeFrom="column">
                <wp:posOffset>6193155</wp:posOffset>
              </wp:positionH>
              <wp:positionV relativeFrom="paragraph">
                <wp:posOffset>191135</wp:posOffset>
              </wp:positionV>
              <wp:extent cx="457200" cy="253365"/>
              <wp:effectExtent l="0" t="635" r="1905" b="3175"/>
              <wp:wrapNone/>
              <wp:docPr id="27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4B609" w14:textId="0869A573" w:rsidR="0081309A" w:rsidRPr="00DA3DF5" w:rsidRDefault="0081309A" w:rsidP="006905F0">
                          <w:pPr>
                            <w:jc w:val="center"/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</w:pP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=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pageRef R1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pageRef R2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instrText>1</w:instrText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 w:cs="Arial"/>
                              <w:sz w:val="24"/>
                              <w:szCs w:val="24"/>
                              <w:lang w:val="en-US"/>
                            </w:rPr>
                            <w:instrText>+1</w:instrTex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D09A8">
                            <w:rPr>
                              <w:rFonts w:ascii="Arial Narrow" w:hAnsi="Arial Narrow" w:cs="Arial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F20060">
                            <w:rPr>
                              <w:rFonts w:ascii="Arial Narrow" w:hAnsi="Arial Narrow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3A684E56" w14:textId="77777777" w:rsidR="0081309A" w:rsidRPr="006905F0" w:rsidRDefault="0081309A" w:rsidP="006905F0">
                          <w:pPr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EAD14"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122" type="#_x0000_t202" style="position:absolute;margin-left:487.65pt;margin-top:15.05pt;width:36pt;height:19.9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" filled="f" stroked="f">
              <v:textbox>
                <w:txbxContent>
                  <w:p w14:paraId="2B24B609" w14:textId="0869A573" w:rsidR="0081309A" w:rsidRPr="00DA3DF5" w:rsidRDefault="0081309A" w:rsidP="006905F0">
                    <w:pPr>
                      <w:jc w:val="center"/>
                      <w:rPr>
                        <w:rFonts w:ascii="Arial Narrow" w:hAnsi="Arial Narrow" w:cs="Arial"/>
                        <w:sz w:val="24"/>
                        <w:szCs w:val="24"/>
                      </w:rPr>
                    </w:pP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=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pageRef R1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pageRef R2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instrText xml:space="preserve"> 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  <w:lang w:val="en-US"/>
                      </w:rPr>
                      <w:instrText>1</w:instrText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instrText>+1</w:instrTex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separate"/>
                    </w:r>
                    <w:r w:rsidR="00AD09A8">
                      <w:rPr>
                        <w:rFonts w:ascii="Arial Narrow" w:hAnsi="Arial Narrow" w:cs="Arial"/>
                        <w:noProof/>
                        <w:sz w:val="24"/>
                        <w:szCs w:val="24"/>
                      </w:rPr>
                      <w:t>4</w:t>
                    </w:r>
                    <w:r w:rsidRPr="00F20060">
                      <w:rPr>
                        <w:rFonts w:ascii="Arial Narrow" w:hAnsi="Arial Narrow" w:cs="Arial"/>
                        <w:sz w:val="24"/>
                        <w:szCs w:val="24"/>
                      </w:rPr>
                      <w:fldChar w:fldCharType="end"/>
                    </w:r>
                  </w:p>
                  <w:p w14:paraId="3A684E56" w14:textId="77777777" w:rsidR="0081309A" w:rsidRPr="006905F0" w:rsidRDefault="0081309A" w:rsidP="006905F0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744" behindDoc="0" locked="0" layoutInCell="1" allowOverlap="1" wp14:anchorId="0902A0A6" wp14:editId="320437A5">
              <wp:simplePos x="0" y="0"/>
              <wp:positionH relativeFrom="page">
                <wp:posOffset>6981825</wp:posOffset>
              </wp:positionH>
              <wp:positionV relativeFrom="page">
                <wp:posOffset>438785</wp:posOffset>
              </wp:positionV>
              <wp:extent cx="360045" cy="0"/>
              <wp:effectExtent l="9525" t="10160" r="11430" b="18415"/>
              <wp:wrapNone/>
              <wp:docPr id="26" name="Lin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E292A6A" id="Line 239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.75pt,34.55pt" to="578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" strokeweight="1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792" behindDoc="0" locked="0" layoutInCell="1" allowOverlap="1" wp14:anchorId="44D9C59D" wp14:editId="0EC3DFFE">
              <wp:simplePos x="0" y="0"/>
              <wp:positionH relativeFrom="column">
                <wp:posOffset>6260465</wp:posOffset>
              </wp:positionH>
              <wp:positionV relativeFrom="paragraph">
                <wp:posOffset>196850</wp:posOffset>
              </wp:positionV>
              <wp:extent cx="0" cy="252095"/>
              <wp:effectExtent l="17780" t="15875" r="10795" b="17780"/>
              <wp:wrapNone/>
              <wp:docPr id="25" name="Lin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C856AEB" id="Line 241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95pt,15.5pt" to="492.9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720" behindDoc="0" locked="1" layoutInCell="1" allowOverlap="1" wp14:anchorId="717EF28C" wp14:editId="561EB17C">
              <wp:simplePos x="0" y="0"/>
              <wp:positionH relativeFrom="page">
                <wp:posOffset>708660</wp:posOffset>
              </wp:positionH>
              <wp:positionV relativeFrom="page">
                <wp:posOffset>191770</wp:posOffset>
              </wp:positionV>
              <wp:extent cx="6623685" cy="10301605"/>
              <wp:effectExtent l="13335" t="10795" r="11430" b="12700"/>
              <wp:wrapNone/>
              <wp:docPr id="23" name="Rectangle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30160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1B8B3D9C" id="Rectangle 238" o:spid="_x0000_s1026" style="position:absolute;margin-left:55.8pt;margin-top:15.1pt;width:521.55pt;height:811.1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" filled="f" strokeweight="1.5pt">
              <w10:wrap anchorx="page" anchory="page"/>
              <w10:anchorlock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50062" w14:textId="77777777" w:rsidR="0081309A" w:rsidRPr="00D24325" w:rsidRDefault="0081309A" w:rsidP="00D24325">
    <w:pPr>
      <w:pStyle w:val="a3"/>
      <w:rPr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4E6ADA"/>
    <w:multiLevelType w:val="hybridMultilevel"/>
    <w:tmpl w:val="4D9A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73EA7"/>
    <w:multiLevelType w:val="hybridMultilevel"/>
    <w:tmpl w:val="AA3AE0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440C0"/>
    <w:multiLevelType w:val="hybridMultilevel"/>
    <w:tmpl w:val="8AA2EF38"/>
    <w:lvl w:ilvl="0" w:tplc="203E5F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93661"/>
    <w:multiLevelType w:val="hybridMultilevel"/>
    <w:tmpl w:val="E75EAC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1B206AE"/>
    <w:multiLevelType w:val="hybridMultilevel"/>
    <w:tmpl w:val="D346C696"/>
    <w:lvl w:ilvl="0" w:tplc="3556976A">
      <w:start w:val="1"/>
      <w:numFmt w:val="bullet"/>
      <w:lvlText w:val=""/>
      <w:lvlJc w:val="left"/>
      <w:pPr>
        <w:tabs>
          <w:tab w:val="num" w:pos="1322"/>
        </w:tabs>
        <w:ind w:left="1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2"/>
        </w:tabs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2"/>
        </w:tabs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2"/>
        </w:tabs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2"/>
        </w:tabs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2"/>
        </w:tabs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2"/>
        </w:tabs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2"/>
        </w:tabs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2"/>
        </w:tabs>
        <w:ind w:left="7082" w:hanging="360"/>
      </w:pPr>
      <w:rPr>
        <w:rFonts w:ascii="Wingdings" w:hAnsi="Wingdings" w:hint="default"/>
      </w:rPr>
    </w:lvl>
  </w:abstractNum>
  <w:abstractNum w:abstractNumId="6" w15:restartNumberingAfterBreak="0">
    <w:nsid w:val="12FC7229"/>
    <w:multiLevelType w:val="hybridMultilevel"/>
    <w:tmpl w:val="8804A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22FA6"/>
    <w:multiLevelType w:val="hybridMultilevel"/>
    <w:tmpl w:val="AA3AE0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E0D9A"/>
    <w:multiLevelType w:val="multilevel"/>
    <w:tmpl w:val="F63282D6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1169D6"/>
    <w:multiLevelType w:val="hybridMultilevel"/>
    <w:tmpl w:val="AA3AE0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52CD7"/>
    <w:multiLevelType w:val="hybridMultilevel"/>
    <w:tmpl w:val="73C848E6"/>
    <w:lvl w:ilvl="0" w:tplc="F502D6C4">
      <w:start w:val="1"/>
      <w:numFmt w:val="decimal"/>
      <w:lvlText w:val="%1."/>
      <w:lvlJc w:val="left"/>
      <w:pPr>
        <w:tabs>
          <w:tab w:val="num" w:pos="777"/>
        </w:tabs>
        <w:ind w:left="777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CE5F27"/>
    <w:multiLevelType w:val="multilevel"/>
    <w:tmpl w:val="5F60394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16313D"/>
    <w:multiLevelType w:val="hybridMultilevel"/>
    <w:tmpl w:val="ED72C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11DBB"/>
    <w:multiLevelType w:val="multilevel"/>
    <w:tmpl w:val="2FD11DBB"/>
    <w:lvl w:ilvl="0">
      <w:start w:val="1"/>
      <w:numFmt w:val="decimal"/>
      <w:lvlText w:val="%1."/>
      <w:lvlJc w:val="left"/>
      <w:pPr>
        <w:tabs>
          <w:tab w:val="num" w:pos="2813"/>
        </w:tabs>
        <w:ind w:left="2813" w:hanging="10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4" w15:restartNumberingAfterBreak="0">
    <w:nsid w:val="31611596"/>
    <w:multiLevelType w:val="multilevel"/>
    <w:tmpl w:val="9096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8A2F77"/>
    <w:multiLevelType w:val="hybridMultilevel"/>
    <w:tmpl w:val="F93658D2"/>
    <w:lvl w:ilvl="0" w:tplc="113A59FA">
      <w:start w:val="1"/>
      <w:numFmt w:val="decimal"/>
      <w:lvlText w:val="0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74E67A7"/>
    <w:multiLevelType w:val="hybridMultilevel"/>
    <w:tmpl w:val="7E10A6CE"/>
    <w:lvl w:ilvl="0" w:tplc="E630409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65333"/>
    <w:multiLevelType w:val="hybridMultilevel"/>
    <w:tmpl w:val="07269A5A"/>
    <w:lvl w:ilvl="0" w:tplc="CEBCB7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972592"/>
    <w:multiLevelType w:val="hybridMultilevel"/>
    <w:tmpl w:val="97FAE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9B591A"/>
    <w:multiLevelType w:val="hybridMultilevel"/>
    <w:tmpl w:val="68A86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8780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016419A"/>
    <w:multiLevelType w:val="hybridMultilevel"/>
    <w:tmpl w:val="CE92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A4C06"/>
    <w:multiLevelType w:val="hybridMultilevel"/>
    <w:tmpl w:val="9BE41EB2"/>
    <w:lvl w:ilvl="0" w:tplc="E630409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3" w15:restartNumberingAfterBreak="0">
    <w:nsid w:val="485D69FD"/>
    <w:multiLevelType w:val="hybridMultilevel"/>
    <w:tmpl w:val="AA3A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846A0A"/>
    <w:multiLevelType w:val="hybridMultilevel"/>
    <w:tmpl w:val="A87E7C0A"/>
    <w:lvl w:ilvl="0" w:tplc="F502D6C4">
      <w:start w:val="1"/>
      <w:numFmt w:val="decimal"/>
      <w:lvlText w:val="%1."/>
      <w:lvlJc w:val="left"/>
      <w:pPr>
        <w:tabs>
          <w:tab w:val="num" w:pos="777"/>
        </w:tabs>
        <w:ind w:left="777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5" w15:restartNumberingAfterBreak="0">
    <w:nsid w:val="4D7F53E0"/>
    <w:multiLevelType w:val="hybridMultilevel"/>
    <w:tmpl w:val="FFA4F5A6"/>
    <w:lvl w:ilvl="0" w:tplc="C57C9F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E346DE0"/>
    <w:multiLevelType w:val="hybridMultilevel"/>
    <w:tmpl w:val="A5424786"/>
    <w:lvl w:ilvl="0" w:tplc="2572DEEC">
      <w:start w:val="10"/>
      <w:numFmt w:val="decimal"/>
      <w:lvlText w:val="%1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27" w15:restartNumberingAfterBreak="0">
    <w:nsid w:val="52C47A86"/>
    <w:multiLevelType w:val="hybridMultilevel"/>
    <w:tmpl w:val="DD744506"/>
    <w:lvl w:ilvl="0" w:tplc="E630409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560123D"/>
    <w:multiLevelType w:val="hybridMultilevel"/>
    <w:tmpl w:val="B8F2C12A"/>
    <w:lvl w:ilvl="0" w:tplc="F502D6C4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896495C"/>
    <w:multiLevelType w:val="singleLevel"/>
    <w:tmpl w:val="114CD3AA"/>
    <w:lvl w:ilvl="0">
      <w:start w:val="14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0" w15:restartNumberingAfterBreak="0">
    <w:nsid w:val="599D359A"/>
    <w:multiLevelType w:val="hybridMultilevel"/>
    <w:tmpl w:val="AD0889F2"/>
    <w:lvl w:ilvl="0" w:tplc="DB3C40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8A6052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8828C3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BC033B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6EEDD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B9E572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072CCD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BDED61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3DAF43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A07758D"/>
    <w:multiLevelType w:val="singleLevel"/>
    <w:tmpl w:val="07FA5CF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2" w15:restartNumberingAfterBreak="0">
    <w:nsid w:val="5B1E4E84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F8A74F5"/>
    <w:multiLevelType w:val="hybridMultilevel"/>
    <w:tmpl w:val="9CC48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C0A47"/>
    <w:multiLevelType w:val="singleLevel"/>
    <w:tmpl w:val="DFF2DCC0"/>
    <w:lvl w:ilvl="0">
      <w:start w:val="1"/>
      <w:numFmt w:val="decimal"/>
      <w:lvlText w:val="%1."/>
      <w:lvlJc w:val="left"/>
      <w:pPr>
        <w:tabs>
          <w:tab w:val="num" w:pos="2367"/>
        </w:tabs>
        <w:ind w:left="2367" w:hanging="360"/>
      </w:pPr>
      <w:rPr>
        <w:rFonts w:hint="default"/>
      </w:rPr>
    </w:lvl>
  </w:abstractNum>
  <w:abstractNum w:abstractNumId="35" w15:restartNumberingAfterBreak="0">
    <w:nsid w:val="627B44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3383879"/>
    <w:multiLevelType w:val="hybridMultilevel"/>
    <w:tmpl w:val="9482DEBA"/>
    <w:lvl w:ilvl="0" w:tplc="90C4482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6FD5557"/>
    <w:multiLevelType w:val="hybridMultilevel"/>
    <w:tmpl w:val="5428F2FC"/>
    <w:lvl w:ilvl="0" w:tplc="0B0888AC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665F7"/>
    <w:multiLevelType w:val="hybridMultilevel"/>
    <w:tmpl w:val="46E2DA90"/>
    <w:lvl w:ilvl="0" w:tplc="0A862142">
      <w:start w:val="1"/>
      <w:numFmt w:val="decimal"/>
      <w:lvlText w:val="0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D07293"/>
    <w:multiLevelType w:val="hybridMultilevel"/>
    <w:tmpl w:val="A14C5C00"/>
    <w:lvl w:ilvl="0" w:tplc="6DACC4A0">
      <w:start w:val="1"/>
      <w:numFmt w:val="decimal"/>
      <w:lvlText w:val="%1"/>
      <w:lvlJc w:val="center"/>
      <w:pPr>
        <w:tabs>
          <w:tab w:val="num" w:pos="284"/>
        </w:tabs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002534"/>
    <w:multiLevelType w:val="hybridMultilevel"/>
    <w:tmpl w:val="C3D8F126"/>
    <w:lvl w:ilvl="0" w:tplc="AE603C62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FB3A12"/>
    <w:multiLevelType w:val="hybridMultilevel"/>
    <w:tmpl w:val="F272C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82243"/>
    <w:multiLevelType w:val="hybridMultilevel"/>
    <w:tmpl w:val="27DEBE1E"/>
    <w:lvl w:ilvl="0" w:tplc="0419000F">
      <w:start w:val="1"/>
      <w:numFmt w:val="decimal"/>
      <w:lvlText w:val="%1."/>
      <w:lvlJc w:val="left"/>
      <w:pPr>
        <w:tabs>
          <w:tab w:val="num" w:pos="1322"/>
        </w:tabs>
        <w:ind w:left="132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2"/>
        </w:tabs>
        <w:ind w:left="2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2"/>
        </w:tabs>
        <w:ind w:left="2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2"/>
        </w:tabs>
        <w:ind w:left="3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2"/>
        </w:tabs>
        <w:ind w:left="4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2"/>
        </w:tabs>
        <w:ind w:left="4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2"/>
        </w:tabs>
        <w:ind w:left="5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2"/>
        </w:tabs>
        <w:ind w:left="6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2"/>
        </w:tabs>
        <w:ind w:left="7082" w:hanging="180"/>
      </w:pPr>
    </w:lvl>
  </w:abstractNum>
  <w:abstractNum w:abstractNumId="43" w15:restartNumberingAfterBreak="0">
    <w:nsid w:val="7DC00687"/>
    <w:multiLevelType w:val="hybridMultilevel"/>
    <w:tmpl w:val="35C89DF2"/>
    <w:lvl w:ilvl="0" w:tplc="B4049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5"/>
  </w:num>
  <w:num w:numId="2">
    <w:abstractNumId w:val="32"/>
  </w:num>
  <w:num w:numId="3">
    <w:abstractNumId w:val="31"/>
  </w:num>
  <w:num w:numId="4">
    <w:abstractNumId w:val="29"/>
  </w:num>
  <w:num w:numId="5">
    <w:abstractNumId w:val="34"/>
  </w:num>
  <w:num w:numId="6">
    <w:abstractNumId w:val="20"/>
  </w:num>
  <w:num w:numId="7">
    <w:abstractNumId w:val="30"/>
  </w:num>
  <w:num w:numId="8">
    <w:abstractNumId w:val="42"/>
  </w:num>
  <w:num w:numId="9">
    <w:abstractNumId w:val="5"/>
  </w:num>
  <w:num w:numId="10">
    <w:abstractNumId w:val="43"/>
  </w:num>
  <w:num w:numId="11">
    <w:abstractNumId w:val="38"/>
  </w:num>
  <w:num w:numId="12">
    <w:abstractNumId w:val="40"/>
  </w:num>
  <w:num w:numId="13">
    <w:abstractNumId w:val="28"/>
  </w:num>
  <w:num w:numId="14">
    <w:abstractNumId w:val="10"/>
  </w:num>
  <w:num w:numId="15">
    <w:abstractNumId w:val="24"/>
  </w:num>
  <w:num w:numId="16">
    <w:abstractNumId w:val="39"/>
  </w:num>
  <w:num w:numId="17">
    <w:abstractNumId w:val="15"/>
  </w:num>
  <w:num w:numId="18">
    <w:abstractNumId w:val="16"/>
  </w:num>
  <w:num w:numId="19">
    <w:abstractNumId w:val="3"/>
  </w:num>
  <w:num w:numId="20">
    <w:abstractNumId w:val="37"/>
  </w:num>
  <w:num w:numId="21">
    <w:abstractNumId w:val="36"/>
  </w:num>
  <w:num w:numId="22">
    <w:abstractNumId w:val="4"/>
  </w:num>
  <w:num w:numId="23">
    <w:abstractNumId w:val="22"/>
  </w:num>
  <w:num w:numId="24">
    <w:abstractNumId w:val="21"/>
  </w:num>
  <w:num w:numId="25">
    <w:abstractNumId w:val="26"/>
  </w:num>
  <w:num w:numId="26">
    <w:abstractNumId w:val="27"/>
  </w:num>
  <w:num w:numId="27">
    <w:abstractNumId w:val="25"/>
  </w:num>
  <w:num w:numId="28">
    <w:abstractNumId w:val="23"/>
  </w:num>
  <w:num w:numId="29">
    <w:abstractNumId w:val="2"/>
  </w:num>
  <w:num w:numId="30">
    <w:abstractNumId w:val="9"/>
  </w:num>
  <w:num w:numId="31">
    <w:abstractNumId w:val="7"/>
  </w:num>
  <w:num w:numId="32">
    <w:abstractNumId w:val="13"/>
  </w:num>
  <w:num w:numId="33">
    <w:abstractNumId w:val="33"/>
  </w:num>
  <w:num w:numId="34">
    <w:abstractNumId w:val="6"/>
  </w:num>
  <w:num w:numId="35">
    <w:abstractNumId w:val="17"/>
  </w:num>
  <w:num w:numId="36">
    <w:abstractNumId w:val="14"/>
  </w:num>
  <w:num w:numId="37">
    <w:abstractNumId w:val="0"/>
  </w:num>
  <w:num w:numId="38">
    <w:abstractNumId w:val="19"/>
  </w:num>
  <w:num w:numId="39">
    <w:abstractNumId w:val="11"/>
  </w:num>
  <w:num w:numId="40">
    <w:abstractNumId w:val="8"/>
  </w:num>
  <w:num w:numId="41">
    <w:abstractNumId w:val="12"/>
  </w:num>
  <w:num w:numId="42">
    <w:abstractNumId w:val="18"/>
  </w:num>
  <w:num w:numId="43">
    <w:abstractNumId w:val="1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00"/>
  <w:drawingGridVerticalSpacing w:val="1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1A6"/>
    <w:rsid w:val="000013E5"/>
    <w:rsid w:val="0000250D"/>
    <w:rsid w:val="00003607"/>
    <w:rsid w:val="000056CA"/>
    <w:rsid w:val="00014632"/>
    <w:rsid w:val="000172BA"/>
    <w:rsid w:val="000205CB"/>
    <w:rsid w:val="00020BD4"/>
    <w:rsid w:val="00021C98"/>
    <w:rsid w:val="00022BC9"/>
    <w:rsid w:val="00023993"/>
    <w:rsid w:val="000242C9"/>
    <w:rsid w:val="0002541B"/>
    <w:rsid w:val="00026B05"/>
    <w:rsid w:val="00026DA7"/>
    <w:rsid w:val="000275AF"/>
    <w:rsid w:val="00040EE5"/>
    <w:rsid w:val="00044D29"/>
    <w:rsid w:val="00044DE4"/>
    <w:rsid w:val="00046910"/>
    <w:rsid w:val="00046CC6"/>
    <w:rsid w:val="00050889"/>
    <w:rsid w:val="0005142D"/>
    <w:rsid w:val="00055491"/>
    <w:rsid w:val="00061E20"/>
    <w:rsid w:val="000655CC"/>
    <w:rsid w:val="00074607"/>
    <w:rsid w:val="00075F0F"/>
    <w:rsid w:val="00077CEE"/>
    <w:rsid w:val="00080C27"/>
    <w:rsid w:val="00081C09"/>
    <w:rsid w:val="0008584A"/>
    <w:rsid w:val="00092C06"/>
    <w:rsid w:val="00094133"/>
    <w:rsid w:val="00094E47"/>
    <w:rsid w:val="000A043A"/>
    <w:rsid w:val="000A09CD"/>
    <w:rsid w:val="000A105E"/>
    <w:rsid w:val="000A400A"/>
    <w:rsid w:val="000A6B80"/>
    <w:rsid w:val="000B2371"/>
    <w:rsid w:val="000B2E45"/>
    <w:rsid w:val="000B3D91"/>
    <w:rsid w:val="000B5A77"/>
    <w:rsid w:val="000B69E3"/>
    <w:rsid w:val="000B6EF1"/>
    <w:rsid w:val="000C23EE"/>
    <w:rsid w:val="000C2E4F"/>
    <w:rsid w:val="000C398D"/>
    <w:rsid w:val="000C3D45"/>
    <w:rsid w:val="000C46CC"/>
    <w:rsid w:val="000D15E3"/>
    <w:rsid w:val="000D1D68"/>
    <w:rsid w:val="000D4596"/>
    <w:rsid w:val="000D4A1B"/>
    <w:rsid w:val="000D55E5"/>
    <w:rsid w:val="000D6C6A"/>
    <w:rsid w:val="000D74C3"/>
    <w:rsid w:val="000E0363"/>
    <w:rsid w:val="000E125F"/>
    <w:rsid w:val="000E22CD"/>
    <w:rsid w:val="000E40F2"/>
    <w:rsid w:val="000E48BB"/>
    <w:rsid w:val="000E5676"/>
    <w:rsid w:val="000E7F3E"/>
    <w:rsid w:val="000F05A6"/>
    <w:rsid w:val="000F184B"/>
    <w:rsid w:val="000F38F6"/>
    <w:rsid w:val="000F4D4C"/>
    <w:rsid w:val="000F4D8C"/>
    <w:rsid w:val="000F6F56"/>
    <w:rsid w:val="00107DC5"/>
    <w:rsid w:val="00111390"/>
    <w:rsid w:val="00111DD8"/>
    <w:rsid w:val="00112111"/>
    <w:rsid w:val="00113AE8"/>
    <w:rsid w:val="00113B86"/>
    <w:rsid w:val="0011563B"/>
    <w:rsid w:val="0011574F"/>
    <w:rsid w:val="00115EB5"/>
    <w:rsid w:val="00116416"/>
    <w:rsid w:val="0011715D"/>
    <w:rsid w:val="00124DB9"/>
    <w:rsid w:val="001250B5"/>
    <w:rsid w:val="001252C4"/>
    <w:rsid w:val="00126B67"/>
    <w:rsid w:val="001355AE"/>
    <w:rsid w:val="001366DF"/>
    <w:rsid w:val="00140F78"/>
    <w:rsid w:val="00141BA0"/>
    <w:rsid w:val="00143647"/>
    <w:rsid w:val="0014383C"/>
    <w:rsid w:val="00145833"/>
    <w:rsid w:val="00152C0E"/>
    <w:rsid w:val="00153577"/>
    <w:rsid w:val="00153946"/>
    <w:rsid w:val="0015396F"/>
    <w:rsid w:val="001623E3"/>
    <w:rsid w:val="00162B91"/>
    <w:rsid w:val="00163B93"/>
    <w:rsid w:val="00165DA5"/>
    <w:rsid w:val="00166760"/>
    <w:rsid w:val="00166BD7"/>
    <w:rsid w:val="00172143"/>
    <w:rsid w:val="00173010"/>
    <w:rsid w:val="001824C8"/>
    <w:rsid w:val="0018355E"/>
    <w:rsid w:val="001838B2"/>
    <w:rsid w:val="00184A37"/>
    <w:rsid w:val="00184EBC"/>
    <w:rsid w:val="00185214"/>
    <w:rsid w:val="00190AD7"/>
    <w:rsid w:val="00190F65"/>
    <w:rsid w:val="00191C90"/>
    <w:rsid w:val="001937FC"/>
    <w:rsid w:val="001946D4"/>
    <w:rsid w:val="00194F6E"/>
    <w:rsid w:val="001A0170"/>
    <w:rsid w:val="001A647A"/>
    <w:rsid w:val="001B0513"/>
    <w:rsid w:val="001B1664"/>
    <w:rsid w:val="001B28AB"/>
    <w:rsid w:val="001B49E6"/>
    <w:rsid w:val="001B4C80"/>
    <w:rsid w:val="001B60F6"/>
    <w:rsid w:val="001C0A1A"/>
    <w:rsid w:val="001C3373"/>
    <w:rsid w:val="001C6A22"/>
    <w:rsid w:val="001D05A9"/>
    <w:rsid w:val="001D13A7"/>
    <w:rsid w:val="001D2504"/>
    <w:rsid w:val="001D3221"/>
    <w:rsid w:val="001D4B98"/>
    <w:rsid w:val="001D644E"/>
    <w:rsid w:val="001E08E4"/>
    <w:rsid w:val="001E3CC7"/>
    <w:rsid w:val="001E5AE4"/>
    <w:rsid w:val="001E5DAB"/>
    <w:rsid w:val="001E6D26"/>
    <w:rsid w:val="001E734B"/>
    <w:rsid w:val="001E7755"/>
    <w:rsid w:val="001E7A07"/>
    <w:rsid w:val="001F0C85"/>
    <w:rsid w:val="001F10F8"/>
    <w:rsid w:val="001F239E"/>
    <w:rsid w:val="001F25C8"/>
    <w:rsid w:val="001F347D"/>
    <w:rsid w:val="001F5612"/>
    <w:rsid w:val="001F56C6"/>
    <w:rsid w:val="001F7B49"/>
    <w:rsid w:val="002073EE"/>
    <w:rsid w:val="002127F0"/>
    <w:rsid w:val="00213430"/>
    <w:rsid w:val="00216192"/>
    <w:rsid w:val="00220B4F"/>
    <w:rsid w:val="002235D3"/>
    <w:rsid w:val="002249A9"/>
    <w:rsid w:val="00226429"/>
    <w:rsid w:val="0022743B"/>
    <w:rsid w:val="00230789"/>
    <w:rsid w:val="00230A51"/>
    <w:rsid w:val="0023168D"/>
    <w:rsid w:val="00233086"/>
    <w:rsid w:val="0024053B"/>
    <w:rsid w:val="002416DA"/>
    <w:rsid w:val="002416FE"/>
    <w:rsid w:val="002470CF"/>
    <w:rsid w:val="00247E43"/>
    <w:rsid w:val="00250753"/>
    <w:rsid w:val="00250FCE"/>
    <w:rsid w:val="0025252D"/>
    <w:rsid w:val="0025313E"/>
    <w:rsid w:val="0025417B"/>
    <w:rsid w:val="00255513"/>
    <w:rsid w:val="0025662D"/>
    <w:rsid w:val="002611D7"/>
    <w:rsid w:val="00261C7E"/>
    <w:rsid w:val="00264493"/>
    <w:rsid w:val="002649C9"/>
    <w:rsid w:val="00265BF6"/>
    <w:rsid w:val="00265EE1"/>
    <w:rsid w:val="00267D18"/>
    <w:rsid w:val="00271A63"/>
    <w:rsid w:val="0027247C"/>
    <w:rsid w:val="002743DC"/>
    <w:rsid w:val="00274A79"/>
    <w:rsid w:val="00276328"/>
    <w:rsid w:val="00276DC2"/>
    <w:rsid w:val="00281B87"/>
    <w:rsid w:val="00282808"/>
    <w:rsid w:val="002843B5"/>
    <w:rsid w:val="002856CE"/>
    <w:rsid w:val="002856F6"/>
    <w:rsid w:val="002867C2"/>
    <w:rsid w:val="00287FAB"/>
    <w:rsid w:val="0029117C"/>
    <w:rsid w:val="00291CAB"/>
    <w:rsid w:val="002944F7"/>
    <w:rsid w:val="0029496F"/>
    <w:rsid w:val="002951B1"/>
    <w:rsid w:val="002A27BC"/>
    <w:rsid w:val="002A28FC"/>
    <w:rsid w:val="002A5C0E"/>
    <w:rsid w:val="002A6893"/>
    <w:rsid w:val="002A69E6"/>
    <w:rsid w:val="002A6D9F"/>
    <w:rsid w:val="002A6E38"/>
    <w:rsid w:val="002A6F10"/>
    <w:rsid w:val="002A72DC"/>
    <w:rsid w:val="002A7BBD"/>
    <w:rsid w:val="002B1AA2"/>
    <w:rsid w:val="002B2653"/>
    <w:rsid w:val="002B4FAC"/>
    <w:rsid w:val="002B59A1"/>
    <w:rsid w:val="002C03BB"/>
    <w:rsid w:val="002C3FEA"/>
    <w:rsid w:val="002C450A"/>
    <w:rsid w:val="002C54C9"/>
    <w:rsid w:val="002D0A0B"/>
    <w:rsid w:val="002D1507"/>
    <w:rsid w:val="002D1762"/>
    <w:rsid w:val="002D2BCE"/>
    <w:rsid w:val="002D4665"/>
    <w:rsid w:val="002D556D"/>
    <w:rsid w:val="002E1765"/>
    <w:rsid w:val="002E2153"/>
    <w:rsid w:val="002E5CA8"/>
    <w:rsid w:val="002E6024"/>
    <w:rsid w:val="002E74AC"/>
    <w:rsid w:val="002F03A6"/>
    <w:rsid w:val="002F1627"/>
    <w:rsid w:val="002F6C8A"/>
    <w:rsid w:val="00300314"/>
    <w:rsid w:val="00300B2B"/>
    <w:rsid w:val="00300EA2"/>
    <w:rsid w:val="003036FC"/>
    <w:rsid w:val="003038C1"/>
    <w:rsid w:val="00304606"/>
    <w:rsid w:val="003078F5"/>
    <w:rsid w:val="00307F6D"/>
    <w:rsid w:val="00317089"/>
    <w:rsid w:val="00317811"/>
    <w:rsid w:val="0032083F"/>
    <w:rsid w:val="00323870"/>
    <w:rsid w:val="00324AF1"/>
    <w:rsid w:val="0032569C"/>
    <w:rsid w:val="0033047D"/>
    <w:rsid w:val="0033185C"/>
    <w:rsid w:val="00333031"/>
    <w:rsid w:val="00334B01"/>
    <w:rsid w:val="00334F1B"/>
    <w:rsid w:val="003371A6"/>
    <w:rsid w:val="0033769C"/>
    <w:rsid w:val="00343AAC"/>
    <w:rsid w:val="00346ACE"/>
    <w:rsid w:val="00346CE0"/>
    <w:rsid w:val="00352653"/>
    <w:rsid w:val="00352967"/>
    <w:rsid w:val="003531ED"/>
    <w:rsid w:val="003545FF"/>
    <w:rsid w:val="003606EE"/>
    <w:rsid w:val="00360F12"/>
    <w:rsid w:val="0036221C"/>
    <w:rsid w:val="00365D22"/>
    <w:rsid w:val="00366D45"/>
    <w:rsid w:val="0036796A"/>
    <w:rsid w:val="003709D5"/>
    <w:rsid w:val="00370CFC"/>
    <w:rsid w:val="0037411C"/>
    <w:rsid w:val="0037493B"/>
    <w:rsid w:val="00381AFB"/>
    <w:rsid w:val="00382E5E"/>
    <w:rsid w:val="003851C4"/>
    <w:rsid w:val="00385329"/>
    <w:rsid w:val="0038534E"/>
    <w:rsid w:val="00386376"/>
    <w:rsid w:val="00386FB1"/>
    <w:rsid w:val="00387D14"/>
    <w:rsid w:val="00387F02"/>
    <w:rsid w:val="00392556"/>
    <w:rsid w:val="00392EBF"/>
    <w:rsid w:val="003959A6"/>
    <w:rsid w:val="003963B3"/>
    <w:rsid w:val="00396979"/>
    <w:rsid w:val="003A00D0"/>
    <w:rsid w:val="003A7F44"/>
    <w:rsid w:val="003B035B"/>
    <w:rsid w:val="003B07C7"/>
    <w:rsid w:val="003B0915"/>
    <w:rsid w:val="003B0E25"/>
    <w:rsid w:val="003B0E4B"/>
    <w:rsid w:val="003B1FEE"/>
    <w:rsid w:val="003B2169"/>
    <w:rsid w:val="003B41CC"/>
    <w:rsid w:val="003B52BA"/>
    <w:rsid w:val="003B6EFD"/>
    <w:rsid w:val="003C2898"/>
    <w:rsid w:val="003C7537"/>
    <w:rsid w:val="003D151A"/>
    <w:rsid w:val="003D2F3F"/>
    <w:rsid w:val="003D5D86"/>
    <w:rsid w:val="003D6933"/>
    <w:rsid w:val="003D7EDB"/>
    <w:rsid w:val="003E24F1"/>
    <w:rsid w:val="003E4300"/>
    <w:rsid w:val="003E54FB"/>
    <w:rsid w:val="003E6D88"/>
    <w:rsid w:val="003E759D"/>
    <w:rsid w:val="003F07E1"/>
    <w:rsid w:val="003F233C"/>
    <w:rsid w:val="003F2DE8"/>
    <w:rsid w:val="003F3E01"/>
    <w:rsid w:val="003F5631"/>
    <w:rsid w:val="003F590B"/>
    <w:rsid w:val="003F5E0A"/>
    <w:rsid w:val="0041042F"/>
    <w:rsid w:val="00412A30"/>
    <w:rsid w:val="0041404A"/>
    <w:rsid w:val="00414A82"/>
    <w:rsid w:val="00416733"/>
    <w:rsid w:val="00417F15"/>
    <w:rsid w:val="00420264"/>
    <w:rsid w:val="00420D7A"/>
    <w:rsid w:val="00421D13"/>
    <w:rsid w:val="00423546"/>
    <w:rsid w:val="004246E7"/>
    <w:rsid w:val="00425AF3"/>
    <w:rsid w:val="00431C2C"/>
    <w:rsid w:val="004359B3"/>
    <w:rsid w:val="00435A04"/>
    <w:rsid w:val="00444340"/>
    <w:rsid w:val="0044473D"/>
    <w:rsid w:val="00444CBF"/>
    <w:rsid w:val="00445DE0"/>
    <w:rsid w:val="004475E7"/>
    <w:rsid w:val="00454102"/>
    <w:rsid w:val="00455551"/>
    <w:rsid w:val="004562AB"/>
    <w:rsid w:val="00456978"/>
    <w:rsid w:val="00457276"/>
    <w:rsid w:val="00461124"/>
    <w:rsid w:val="00466495"/>
    <w:rsid w:val="00466B06"/>
    <w:rsid w:val="00466D6C"/>
    <w:rsid w:val="00471717"/>
    <w:rsid w:val="00473823"/>
    <w:rsid w:val="0047494C"/>
    <w:rsid w:val="004768A4"/>
    <w:rsid w:val="004803BC"/>
    <w:rsid w:val="00481663"/>
    <w:rsid w:val="0048271F"/>
    <w:rsid w:val="00482D34"/>
    <w:rsid w:val="00483A1D"/>
    <w:rsid w:val="004850E1"/>
    <w:rsid w:val="0048645D"/>
    <w:rsid w:val="0048785F"/>
    <w:rsid w:val="00490150"/>
    <w:rsid w:val="00490493"/>
    <w:rsid w:val="00491440"/>
    <w:rsid w:val="004952DC"/>
    <w:rsid w:val="00495587"/>
    <w:rsid w:val="004966B5"/>
    <w:rsid w:val="004970A2"/>
    <w:rsid w:val="004A2CA4"/>
    <w:rsid w:val="004A38B4"/>
    <w:rsid w:val="004A56FD"/>
    <w:rsid w:val="004A5785"/>
    <w:rsid w:val="004A7ADF"/>
    <w:rsid w:val="004B118B"/>
    <w:rsid w:val="004B34D3"/>
    <w:rsid w:val="004B3D94"/>
    <w:rsid w:val="004C1D87"/>
    <w:rsid w:val="004C3188"/>
    <w:rsid w:val="004C64AA"/>
    <w:rsid w:val="004C74BC"/>
    <w:rsid w:val="004D002C"/>
    <w:rsid w:val="004D0458"/>
    <w:rsid w:val="004D213D"/>
    <w:rsid w:val="004D22F9"/>
    <w:rsid w:val="004D402E"/>
    <w:rsid w:val="004D4E31"/>
    <w:rsid w:val="004D6CDB"/>
    <w:rsid w:val="004D6F57"/>
    <w:rsid w:val="004E2333"/>
    <w:rsid w:val="004E5E35"/>
    <w:rsid w:val="004E6DBC"/>
    <w:rsid w:val="004E7E4A"/>
    <w:rsid w:val="004F42C8"/>
    <w:rsid w:val="004F54FF"/>
    <w:rsid w:val="004F7B38"/>
    <w:rsid w:val="005007FB"/>
    <w:rsid w:val="00501A9E"/>
    <w:rsid w:val="00504761"/>
    <w:rsid w:val="00507BDF"/>
    <w:rsid w:val="005108B7"/>
    <w:rsid w:val="005127A3"/>
    <w:rsid w:val="00515C2D"/>
    <w:rsid w:val="00516BB1"/>
    <w:rsid w:val="0052020D"/>
    <w:rsid w:val="005215EB"/>
    <w:rsid w:val="00521FD3"/>
    <w:rsid w:val="005220A1"/>
    <w:rsid w:val="00523793"/>
    <w:rsid w:val="00523FB0"/>
    <w:rsid w:val="005250F8"/>
    <w:rsid w:val="00525C29"/>
    <w:rsid w:val="00526770"/>
    <w:rsid w:val="00527681"/>
    <w:rsid w:val="00527F31"/>
    <w:rsid w:val="005304BA"/>
    <w:rsid w:val="00530D9B"/>
    <w:rsid w:val="005311E6"/>
    <w:rsid w:val="00532C23"/>
    <w:rsid w:val="0053705F"/>
    <w:rsid w:val="00537D4C"/>
    <w:rsid w:val="0054131C"/>
    <w:rsid w:val="00545C7C"/>
    <w:rsid w:val="00551454"/>
    <w:rsid w:val="00554337"/>
    <w:rsid w:val="005555F2"/>
    <w:rsid w:val="00562038"/>
    <w:rsid w:val="005638E6"/>
    <w:rsid w:val="00563EBA"/>
    <w:rsid w:val="00566D50"/>
    <w:rsid w:val="00571D61"/>
    <w:rsid w:val="0057332E"/>
    <w:rsid w:val="00573CDE"/>
    <w:rsid w:val="0057541B"/>
    <w:rsid w:val="00575672"/>
    <w:rsid w:val="005759ED"/>
    <w:rsid w:val="0057611A"/>
    <w:rsid w:val="005775B3"/>
    <w:rsid w:val="00577639"/>
    <w:rsid w:val="00580AE6"/>
    <w:rsid w:val="00582D46"/>
    <w:rsid w:val="00583B19"/>
    <w:rsid w:val="00585300"/>
    <w:rsid w:val="00585A77"/>
    <w:rsid w:val="005860EB"/>
    <w:rsid w:val="005868C4"/>
    <w:rsid w:val="00590D6D"/>
    <w:rsid w:val="00592CA1"/>
    <w:rsid w:val="00594267"/>
    <w:rsid w:val="005A0E59"/>
    <w:rsid w:val="005A1CCE"/>
    <w:rsid w:val="005A2317"/>
    <w:rsid w:val="005A4E41"/>
    <w:rsid w:val="005B08B6"/>
    <w:rsid w:val="005B1CDD"/>
    <w:rsid w:val="005B3191"/>
    <w:rsid w:val="005B4909"/>
    <w:rsid w:val="005B5039"/>
    <w:rsid w:val="005C08C8"/>
    <w:rsid w:val="005C0C8B"/>
    <w:rsid w:val="005C1226"/>
    <w:rsid w:val="005C20BC"/>
    <w:rsid w:val="005C37AC"/>
    <w:rsid w:val="005C3932"/>
    <w:rsid w:val="005C4900"/>
    <w:rsid w:val="005C543E"/>
    <w:rsid w:val="005C5DD1"/>
    <w:rsid w:val="005C5E13"/>
    <w:rsid w:val="005C5F6F"/>
    <w:rsid w:val="005C7C99"/>
    <w:rsid w:val="005D06D4"/>
    <w:rsid w:val="005D0A07"/>
    <w:rsid w:val="005D5B6A"/>
    <w:rsid w:val="005D707F"/>
    <w:rsid w:val="005E0C08"/>
    <w:rsid w:val="005E1C9C"/>
    <w:rsid w:val="005E49E2"/>
    <w:rsid w:val="005E6FD9"/>
    <w:rsid w:val="005F0FE7"/>
    <w:rsid w:val="00603319"/>
    <w:rsid w:val="00604390"/>
    <w:rsid w:val="006063AC"/>
    <w:rsid w:val="0061035F"/>
    <w:rsid w:val="00611CF4"/>
    <w:rsid w:val="00612B9A"/>
    <w:rsid w:val="00614207"/>
    <w:rsid w:val="00614B58"/>
    <w:rsid w:val="00614C04"/>
    <w:rsid w:val="00620C5B"/>
    <w:rsid w:val="00622F5E"/>
    <w:rsid w:val="00625264"/>
    <w:rsid w:val="006278B4"/>
    <w:rsid w:val="00633D7A"/>
    <w:rsid w:val="00640DB9"/>
    <w:rsid w:val="00643641"/>
    <w:rsid w:val="00645A0D"/>
    <w:rsid w:val="00650A9A"/>
    <w:rsid w:val="00651875"/>
    <w:rsid w:val="0065484E"/>
    <w:rsid w:val="00657980"/>
    <w:rsid w:val="00660331"/>
    <w:rsid w:val="006604E2"/>
    <w:rsid w:val="00664F21"/>
    <w:rsid w:val="0066554A"/>
    <w:rsid w:val="0066568F"/>
    <w:rsid w:val="0066654B"/>
    <w:rsid w:val="00666AF3"/>
    <w:rsid w:val="00666EFC"/>
    <w:rsid w:val="00670EBC"/>
    <w:rsid w:val="00671CE0"/>
    <w:rsid w:val="00673BD0"/>
    <w:rsid w:val="006776D1"/>
    <w:rsid w:val="006820DE"/>
    <w:rsid w:val="006905F0"/>
    <w:rsid w:val="0069060D"/>
    <w:rsid w:val="00690AD4"/>
    <w:rsid w:val="00693CDF"/>
    <w:rsid w:val="006943E0"/>
    <w:rsid w:val="00694923"/>
    <w:rsid w:val="00694E2A"/>
    <w:rsid w:val="00695232"/>
    <w:rsid w:val="00696ACE"/>
    <w:rsid w:val="00697E4B"/>
    <w:rsid w:val="006A15D2"/>
    <w:rsid w:val="006A2955"/>
    <w:rsid w:val="006A3519"/>
    <w:rsid w:val="006A3A81"/>
    <w:rsid w:val="006B169F"/>
    <w:rsid w:val="006B3C02"/>
    <w:rsid w:val="006B4960"/>
    <w:rsid w:val="006B559E"/>
    <w:rsid w:val="006B63F0"/>
    <w:rsid w:val="006B763D"/>
    <w:rsid w:val="006C0F73"/>
    <w:rsid w:val="006C1CA7"/>
    <w:rsid w:val="006D0762"/>
    <w:rsid w:val="006D1681"/>
    <w:rsid w:val="006D5967"/>
    <w:rsid w:val="006D5F1A"/>
    <w:rsid w:val="006E0095"/>
    <w:rsid w:val="006E0401"/>
    <w:rsid w:val="006E13DF"/>
    <w:rsid w:val="006E2139"/>
    <w:rsid w:val="006E2341"/>
    <w:rsid w:val="006E2BBA"/>
    <w:rsid w:val="006E2DCC"/>
    <w:rsid w:val="006E6D93"/>
    <w:rsid w:val="006E7841"/>
    <w:rsid w:val="006F0BD6"/>
    <w:rsid w:val="006F3C1E"/>
    <w:rsid w:val="006F45FA"/>
    <w:rsid w:val="006F5005"/>
    <w:rsid w:val="006F519C"/>
    <w:rsid w:val="00700AB7"/>
    <w:rsid w:val="00700BA5"/>
    <w:rsid w:val="00700FDA"/>
    <w:rsid w:val="00702E5F"/>
    <w:rsid w:val="00710BCD"/>
    <w:rsid w:val="00710C69"/>
    <w:rsid w:val="00711007"/>
    <w:rsid w:val="0071217C"/>
    <w:rsid w:val="0071302B"/>
    <w:rsid w:val="00714CDD"/>
    <w:rsid w:val="00715294"/>
    <w:rsid w:val="007160F4"/>
    <w:rsid w:val="007174D4"/>
    <w:rsid w:val="007177D8"/>
    <w:rsid w:val="007178E3"/>
    <w:rsid w:val="00720EA0"/>
    <w:rsid w:val="007215DE"/>
    <w:rsid w:val="00721DE1"/>
    <w:rsid w:val="007224D5"/>
    <w:rsid w:val="00722631"/>
    <w:rsid w:val="007247CB"/>
    <w:rsid w:val="00725A9C"/>
    <w:rsid w:val="00726638"/>
    <w:rsid w:val="00730B60"/>
    <w:rsid w:val="00732A8F"/>
    <w:rsid w:val="00734965"/>
    <w:rsid w:val="00735BB2"/>
    <w:rsid w:val="00737D86"/>
    <w:rsid w:val="00740ED3"/>
    <w:rsid w:val="00742084"/>
    <w:rsid w:val="0074605C"/>
    <w:rsid w:val="00750612"/>
    <w:rsid w:val="00751136"/>
    <w:rsid w:val="00751683"/>
    <w:rsid w:val="0075310B"/>
    <w:rsid w:val="00755FE5"/>
    <w:rsid w:val="00761A81"/>
    <w:rsid w:val="00764A0D"/>
    <w:rsid w:val="007670A8"/>
    <w:rsid w:val="00772363"/>
    <w:rsid w:val="00773F03"/>
    <w:rsid w:val="007757C7"/>
    <w:rsid w:val="00776102"/>
    <w:rsid w:val="007769E8"/>
    <w:rsid w:val="00777080"/>
    <w:rsid w:val="00780E82"/>
    <w:rsid w:val="00786B0E"/>
    <w:rsid w:val="0079104C"/>
    <w:rsid w:val="00792477"/>
    <w:rsid w:val="00794907"/>
    <w:rsid w:val="00797C1C"/>
    <w:rsid w:val="007A1FF8"/>
    <w:rsid w:val="007A6374"/>
    <w:rsid w:val="007A761E"/>
    <w:rsid w:val="007B0416"/>
    <w:rsid w:val="007B04CD"/>
    <w:rsid w:val="007B13DC"/>
    <w:rsid w:val="007B5695"/>
    <w:rsid w:val="007B59E7"/>
    <w:rsid w:val="007C2E70"/>
    <w:rsid w:val="007C4D81"/>
    <w:rsid w:val="007C5E18"/>
    <w:rsid w:val="007C6C5E"/>
    <w:rsid w:val="007C7368"/>
    <w:rsid w:val="007D0041"/>
    <w:rsid w:val="007D0499"/>
    <w:rsid w:val="007D2CCF"/>
    <w:rsid w:val="007D7C5F"/>
    <w:rsid w:val="007E0634"/>
    <w:rsid w:val="007E0902"/>
    <w:rsid w:val="007E2534"/>
    <w:rsid w:val="007E3D1A"/>
    <w:rsid w:val="007E486F"/>
    <w:rsid w:val="007E7A78"/>
    <w:rsid w:val="007F6F8B"/>
    <w:rsid w:val="007F6F90"/>
    <w:rsid w:val="007F73EF"/>
    <w:rsid w:val="0080278F"/>
    <w:rsid w:val="00806EED"/>
    <w:rsid w:val="00811BDE"/>
    <w:rsid w:val="0081309A"/>
    <w:rsid w:val="00815735"/>
    <w:rsid w:val="00817A7D"/>
    <w:rsid w:val="008218A4"/>
    <w:rsid w:val="00821A2E"/>
    <w:rsid w:val="00823FCD"/>
    <w:rsid w:val="00824C45"/>
    <w:rsid w:val="0082595A"/>
    <w:rsid w:val="0082717C"/>
    <w:rsid w:val="008308E3"/>
    <w:rsid w:val="00831FD2"/>
    <w:rsid w:val="00832A14"/>
    <w:rsid w:val="00832F53"/>
    <w:rsid w:val="008367C7"/>
    <w:rsid w:val="00836D68"/>
    <w:rsid w:val="0083763C"/>
    <w:rsid w:val="00837EE7"/>
    <w:rsid w:val="008413C5"/>
    <w:rsid w:val="00841FAF"/>
    <w:rsid w:val="00842364"/>
    <w:rsid w:val="0084268E"/>
    <w:rsid w:val="00843F8C"/>
    <w:rsid w:val="00844434"/>
    <w:rsid w:val="008454CC"/>
    <w:rsid w:val="0085382F"/>
    <w:rsid w:val="0085794B"/>
    <w:rsid w:val="00872053"/>
    <w:rsid w:val="00872130"/>
    <w:rsid w:val="00872CF4"/>
    <w:rsid w:val="008745D5"/>
    <w:rsid w:val="008758F1"/>
    <w:rsid w:val="00881B26"/>
    <w:rsid w:val="0088225C"/>
    <w:rsid w:val="008840ED"/>
    <w:rsid w:val="0088448B"/>
    <w:rsid w:val="0088531B"/>
    <w:rsid w:val="008862C0"/>
    <w:rsid w:val="008865FE"/>
    <w:rsid w:val="008907A7"/>
    <w:rsid w:val="008910AB"/>
    <w:rsid w:val="008923B3"/>
    <w:rsid w:val="00893F5E"/>
    <w:rsid w:val="008A00F0"/>
    <w:rsid w:val="008A2371"/>
    <w:rsid w:val="008A573E"/>
    <w:rsid w:val="008B0542"/>
    <w:rsid w:val="008B0CD1"/>
    <w:rsid w:val="008B3A95"/>
    <w:rsid w:val="008B3FEC"/>
    <w:rsid w:val="008C14F6"/>
    <w:rsid w:val="008C160E"/>
    <w:rsid w:val="008C1697"/>
    <w:rsid w:val="008C16D3"/>
    <w:rsid w:val="008C176A"/>
    <w:rsid w:val="008C42D2"/>
    <w:rsid w:val="008C60EE"/>
    <w:rsid w:val="008C6CA7"/>
    <w:rsid w:val="008C72AD"/>
    <w:rsid w:val="008C7F4C"/>
    <w:rsid w:val="008D4A9D"/>
    <w:rsid w:val="008D59DD"/>
    <w:rsid w:val="008D5C69"/>
    <w:rsid w:val="008D5F37"/>
    <w:rsid w:val="008D793E"/>
    <w:rsid w:val="008E1177"/>
    <w:rsid w:val="008E3787"/>
    <w:rsid w:val="008E449B"/>
    <w:rsid w:val="008F1851"/>
    <w:rsid w:val="008F1954"/>
    <w:rsid w:val="008F2E7D"/>
    <w:rsid w:val="008F2F1B"/>
    <w:rsid w:val="008F3C3A"/>
    <w:rsid w:val="008F5059"/>
    <w:rsid w:val="008F69D8"/>
    <w:rsid w:val="008F7490"/>
    <w:rsid w:val="009022C6"/>
    <w:rsid w:val="00911954"/>
    <w:rsid w:val="00912D3D"/>
    <w:rsid w:val="009132E0"/>
    <w:rsid w:val="0091346F"/>
    <w:rsid w:val="00913497"/>
    <w:rsid w:val="00913683"/>
    <w:rsid w:val="00913A8F"/>
    <w:rsid w:val="009216CF"/>
    <w:rsid w:val="00922AA8"/>
    <w:rsid w:val="00925FBF"/>
    <w:rsid w:val="00927164"/>
    <w:rsid w:val="009316FF"/>
    <w:rsid w:val="0093280D"/>
    <w:rsid w:val="00932C20"/>
    <w:rsid w:val="009335EA"/>
    <w:rsid w:val="00933974"/>
    <w:rsid w:val="00934175"/>
    <w:rsid w:val="009402C8"/>
    <w:rsid w:val="00940318"/>
    <w:rsid w:val="009406DF"/>
    <w:rsid w:val="009412BB"/>
    <w:rsid w:val="0094346B"/>
    <w:rsid w:val="00943916"/>
    <w:rsid w:val="00944629"/>
    <w:rsid w:val="00945E26"/>
    <w:rsid w:val="009461B0"/>
    <w:rsid w:val="00947759"/>
    <w:rsid w:val="00950FE9"/>
    <w:rsid w:val="00952914"/>
    <w:rsid w:val="00952BE5"/>
    <w:rsid w:val="00953F4B"/>
    <w:rsid w:val="009549FE"/>
    <w:rsid w:val="00955CF0"/>
    <w:rsid w:val="009566D7"/>
    <w:rsid w:val="00956AA8"/>
    <w:rsid w:val="00961383"/>
    <w:rsid w:val="009704CF"/>
    <w:rsid w:val="00970BC2"/>
    <w:rsid w:val="009710CA"/>
    <w:rsid w:val="0097257D"/>
    <w:rsid w:val="00972E55"/>
    <w:rsid w:val="00974E2C"/>
    <w:rsid w:val="009760EC"/>
    <w:rsid w:val="0098102B"/>
    <w:rsid w:val="009811D8"/>
    <w:rsid w:val="00983663"/>
    <w:rsid w:val="00983674"/>
    <w:rsid w:val="00986A34"/>
    <w:rsid w:val="009878B5"/>
    <w:rsid w:val="009903FF"/>
    <w:rsid w:val="00991B88"/>
    <w:rsid w:val="00991F1A"/>
    <w:rsid w:val="00993927"/>
    <w:rsid w:val="0099463F"/>
    <w:rsid w:val="00997C86"/>
    <w:rsid w:val="009A1B5E"/>
    <w:rsid w:val="009A7265"/>
    <w:rsid w:val="009B12C9"/>
    <w:rsid w:val="009B13EC"/>
    <w:rsid w:val="009B3A2E"/>
    <w:rsid w:val="009B5D13"/>
    <w:rsid w:val="009B75CF"/>
    <w:rsid w:val="009C0FBE"/>
    <w:rsid w:val="009C193B"/>
    <w:rsid w:val="009E1E04"/>
    <w:rsid w:val="009E398C"/>
    <w:rsid w:val="009E4C59"/>
    <w:rsid w:val="009E5C09"/>
    <w:rsid w:val="009E69C9"/>
    <w:rsid w:val="009E7525"/>
    <w:rsid w:val="009F29C6"/>
    <w:rsid w:val="009F670F"/>
    <w:rsid w:val="00A05162"/>
    <w:rsid w:val="00A06C21"/>
    <w:rsid w:val="00A10B02"/>
    <w:rsid w:val="00A1186A"/>
    <w:rsid w:val="00A11B42"/>
    <w:rsid w:val="00A1340A"/>
    <w:rsid w:val="00A14092"/>
    <w:rsid w:val="00A147E3"/>
    <w:rsid w:val="00A16BA4"/>
    <w:rsid w:val="00A16E78"/>
    <w:rsid w:val="00A26CD4"/>
    <w:rsid w:val="00A275FF"/>
    <w:rsid w:val="00A32430"/>
    <w:rsid w:val="00A33234"/>
    <w:rsid w:val="00A342C4"/>
    <w:rsid w:val="00A343F5"/>
    <w:rsid w:val="00A36701"/>
    <w:rsid w:val="00A4499C"/>
    <w:rsid w:val="00A46A31"/>
    <w:rsid w:val="00A46B5F"/>
    <w:rsid w:val="00A517FD"/>
    <w:rsid w:val="00A518F8"/>
    <w:rsid w:val="00A53F64"/>
    <w:rsid w:val="00A53FD3"/>
    <w:rsid w:val="00A551FA"/>
    <w:rsid w:val="00A55B72"/>
    <w:rsid w:val="00A55F33"/>
    <w:rsid w:val="00A578DB"/>
    <w:rsid w:val="00A57CA7"/>
    <w:rsid w:val="00A65EFD"/>
    <w:rsid w:val="00A65F4B"/>
    <w:rsid w:val="00A67357"/>
    <w:rsid w:val="00A70211"/>
    <w:rsid w:val="00A70CB9"/>
    <w:rsid w:val="00A71735"/>
    <w:rsid w:val="00A740A3"/>
    <w:rsid w:val="00A75014"/>
    <w:rsid w:val="00A75377"/>
    <w:rsid w:val="00A76428"/>
    <w:rsid w:val="00A802A3"/>
    <w:rsid w:val="00A834E3"/>
    <w:rsid w:val="00A85858"/>
    <w:rsid w:val="00A9650B"/>
    <w:rsid w:val="00A97214"/>
    <w:rsid w:val="00AA049A"/>
    <w:rsid w:val="00AA1B3F"/>
    <w:rsid w:val="00AA3FFB"/>
    <w:rsid w:val="00AA77E4"/>
    <w:rsid w:val="00AB04D5"/>
    <w:rsid w:val="00AB2BA3"/>
    <w:rsid w:val="00AB33B3"/>
    <w:rsid w:val="00AB49B5"/>
    <w:rsid w:val="00AB50B4"/>
    <w:rsid w:val="00AB6599"/>
    <w:rsid w:val="00AC056C"/>
    <w:rsid w:val="00AC0C91"/>
    <w:rsid w:val="00AC1AA3"/>
    <w:rsid w:val="00AC446C"/>
    <w:rsid w:val="00AC5022"/>
    <w:rsid w:val="00AC53E2"/>
    <w:rsid w:val="00AD00A5"/>
    <w:rsid w:val="00AD09A8"/>
    <w:rsid w:val="00AD0E4E"/>
    <w:rsid w:val="00AD4E55"/>
    <w:rsid w:val="00AD7DB0"/>
    <w:rsid w:val="00AE05CA"/>
    <w:rsid w:val="00AE4A1E"/>
    <w:rsid w:val="00AF0C90"/>
    <w:rsid w:val="00AF27AF"/>
    <w:rsid w:val="00AF4C17"/>
    <w:rsid w:val="00AF7A5D"/>
    <w:rsid w:val="00B01688"/>
    <w:rsid w:val="00B11B20"/>
    <w:rsid w:val="00B11FF4"/>
    <w:rsid w:val="00B14CED"/>
    <w:rsid w:val="00B23C1F"/>
    <w:rsid w:val="00B270C8"/>
    <w:rsid w:val="00B31080"/>
    <w:rsid w:val="00B31591"/>
    <w:rsid w:val="00B345B8"/>
    <w:rsid w:val="00B35FCE"/>
    <w:rsid w:val="00B43246"/>
    <w:rsid w:val="00B43430"/>
    <w:rsid w:val="00B44142"/>
    <w:rsid w:val="00B471B5"/>
    <w:rsid w:val="00B47DB1"/>
    <w:rsid w:val="00B50350"/>
    <w:rsid w:val="00B50FA4"/>
    <w:rsid w:val="00B536CE"/>
    <w:rsid w:val="00B54391"/>
    <w:rsid w:val="00B5616F"/>
    <w:rsid w:val="00B567AC"/>
    <w:rsid w:val="00B6049F"/>
    <w:rsid w:val="00B6068D"/>
    <w:rsid w:val="00B609BB"/>
    <w:rsid w:val="00B60F60"/>
    <w:rsid w:val="00B62504"/>
    <w:rsid w:val="00B72247"/>
    <w:rsid w:val="00B72E87"/>
    <w:rsid w:val="00B75EFE"/>
    <w:rsid w:val="00B77382"/>
    <w:rsid w:val="00B80481"/>
    <w:rsid w:val="00B84125"/>
    <w:rsid w:val="00B90BB6"/>
    <w:rsid w:val="00B90C08"/>
    <w:rsid w:val="00B94ED2"/>
    <w:rsid w:val="00B96A15"/>
    <w:rsid w:val="00B96FD0"/>
    <w:rsid w:val="00BB0854"/>
    <w:rsid w:val="00BB31E0"/>
    <w:rsid w:val="00BB32C4"/>
    <w:rsid w:val="00BC148F"/>
    <w:rsid w:val="00BC222F"/>
    <w:rsid w:val="00BC285F"/>
    <w:rsid w:val="00BC31A5"/>
    <w:rsid w:val="00BC3652"/>
    <w:rsid w:val="00BC483C"/>
    <w:rsid w:val="00BC57C5"/>
    <w:rsid w:val="00BC725E"/>
    <w:rsid w:val="00BD1031"/>
    <w:rsid w:val="00BD282C"/>
    <w:rsid w:val="00BD4E8D"/>
    <w:rsid w:val="00BD5FC7"/>
    <w:rsid w:val="00BD6700"/>
    <w:rsid w:val="00BD7787"/>
    <w:rsid w:val="00BD7A5B"/>
    <w:rsid w:val="00BE0E0F"/>
    <w:rsid w:val="00BE1F25"/>
    <w:rsid w:val="00BE245A"/>
    <w:rsid w:val="00BE3A85"/>
    <w:rsid w:val="00BE5D28"/>
    <w:rsid w:val="00BF0D32"/>
    <w:rsid w:val="00BF4DDF"/>
    <w:rsid w:val="00BF4F79"/>
    <w:rsid w:val="00BF5ABD"/>
    <w:rsid w:val="00C02312"/>
    <w:rsid w:val="00C06EC7"/>
    <w:rsid w:val="00C0756B"/>
    <w:rsid w:val="00C07668"/>
    <w:rsid w:val="00C10031"/>
    <w:rsid w:val="00C10EDA"/>
    <w:rsid w:val="00C1121C"/>
    <w:rsid w:val="00C11BA2"/>
    <w:rsid w:val="00C11C24"/>
    <w:rsid w:val="00C11DF7"/>
    <w:rsid w:val="00C11ECE"/>
    <w:rsid w:val="00C1306A"/>
    <w:rsid w:val="00C13565"/>
    <w:rsid w:val="00C14175"/>
    <w:rsid w:val="00C163EF"/>
    <w:rsid w:val="00C166C2"/>
    <w:rsid w:val="00C166F0"/>
    <w:rsid w:val="00C21456"/>
    <w:rsid w:val="00C224DF"/>
    <w:rsid w:val="00C25743"/>
    <w:rsid w:val="00C262DB"/>
    <w:rsid w:val="00C30A18"/>
    <w:rsid w:val="00C3206D"/>
    <w:rsid w:val="00C32339"/>
    <w:rsid w:val="00C32955"/>
    <w:rsid w:val="00C33714"/>
    <w:rsid w:val="00C45A0D"/>
    <w:rsid w:val="00C46E99"/>
    <w:rsid w:val="00C5323A"/>
    <w:rsid w:val="00C54F27"/>
    <w:rsid w:val="00C553F0"/>
    <w:rsid w:val="00C56795"/>
    <w:rsid w:val="00C57C05"/>
    <w:rsid w:val="00C60CD9"/>
    <w:rsid w:val="00C61DCC"/>
    <w:rsid w:val="00C62112"/>
    <w:rsid w:val="00C62888"/>
    <w:rsid w:val="00C63044"/>
    <w:rsid w:val="00C65E94"/>
    <w:rsid w:val="00C66D36"/>
    <w:rsid w:val="00C7147B"/>
    <w:rsid w:val="00C7238B"/>
    <w:rsid w:val="00C72AEE"/>
    <w:rsid w:val="00C72BA1"/>
    <w:rsid w:val="00C72CD6"/>
    <w:rsid w:val="00C73407"/>
    <w:rsid w:val="00C763C7"/>
    <w:rsid w:val="00C802BD"/>
    <w:rsid w:val="00C81E89"/>
    <w:rsid w:val="00C823B5"/>
    <w:rsid w:val="00C871A6"/>
    <w:rsid w:val="00C912F5"/>
    <w:rsid w:val="00C9179A"/>
    <w:rsid w:val="00C92D83"/>
    <w:rsid w:val="00C939C1"/>
    <w:rsid w:val="00C97003"/>
    <w:rsid w:val="00CA1A0C"/>
    <w:rsid w:val="00CA1C53"/>
    <w:rsid w:val="00CA2689"/>
    <w:rsid w:val="00CA30E0"/>
    <w:rsid w:val="00CA4161"/>
    <w:rsid w:val="00CA5F25"/>
    <w:rsid w:val="00CB1B82"/>
    <w:rsid w:val="00CB2C7C"/>
    <w:rsid w:val="00CB313E"/>
    <w:rsid w:val="00CB36E2"/>
    <w:rsid w:val="00CB3D79"/>
    <w:rsid w:val="00CB5718"/>
    <w:rsid w:val="00CB59B4"/>
    <w:rsid w:val="00CB5AC9"/>
    <w:rsid w:val="00CB6560"/>
    <w:rsid w:val="00CB77C2"/>
    <w:rsid w:val="00CC03B7"/>
    <w:rsid w:val="00CC13AD"/>
    <w:rsid w:val="00CC40E0"/>
    <w:rsid w:val="00CC4E98"/>
    <w:rsid w:val="00CC7909"/>
    <w:rsid w:val="00CD0CDB"/>
    <w:rsid w:val="00CD15F4"/>
    <w:rsid w:val="00CD1A02"/>
    <w:rsid w:val="00CD212B"/>
    <w:rsid w:val="00CD2D6D"/>
    <w:rsid w:val="00CD4EEC"/>
    <w:rsid w:val="00CE037D"/>
    <w:rsid w:val="00CE1826"/>
    <w:rsid w:val="00CE444E"/>
    <w:rsid w:val="00CE5DE8"/>
    <w:rsid w:val="00CE7204"/>
    <w:rsid w:val="00CF19FE"/>
    <w:rsid w:val="00CF4246"/>
    <w:rsid w:val="00CF4A09"/>
    <w:rsid w:val="00CF625B"/>
    <w:rsid w:val="00D0165D"/>
    <w:rsid w:val="00D02195"/>
    <w:rsid w:val="00D02927"/>
    <w:rsid w:val="00D03161"/>
    <w:rsid w:val="00D03EB4"/>
    <w:rsid w:val="00D044A9"/>
    <w:rsid w:val="00D10F1E"/>
    <w:rsid w:val="00D12AE1"/>
    <w:rsid w:val="00D17EFC"/>
    <w:rsid w:val="00D20AFD"/>
    <w:rsid w:val="00D22D1B"/>
    <w:rsid w:val="00D2308C"/>
    <w:rsid w:val="00D24325"/>
    <w:rsid w:val="00D2549E"/>
    <w:rsid w:val="00D2685D"/>
    <w:rsid w:val="00D268AE"/>
    <w:rsid w:val="00D26EFD"/>
    <w:rsid w:val="00D27AC5"/>
    <w:rsid w:val="00D345F1"/>
    <w:rsid w:val="00D3690E"/>
    <w:rsid w:val="00D37BEA"/>
    <w:rsid w:val="00D40B34"/>
    <w:rsid w:val="00D451CF"/>
    <w:rsid w:val="00D458FF"/>
    <w:rsid w:val="00D51AB1"/>
    <w:rsid w:val="00D5695E"/>
    <w:rsid w:val="00D604A9"/>
    <w:rsid w:val="00D6658C"/>
    <w:rsid w:val="00D67926"/>
    <w:rsid w:val="00D718E4"/>
    <w:rsid w:val="00D72F55"/>
    <w:rsid w:val="00D75390"/>
    <w:rsid w:val="00D7655D"/>
    <w:rsid w:val="00D768AE"/>
    <w:rsid w:val="00D77471"/>
    <w:rsid w:val="00D77783"/>
    <w:rsid w:val="00D81C7C"/>
    <w:rsid w:val="00D82B4F"/>
    <w:rsid w:val="00D8387E"/>
    <w:rsid w:val="00D90CFD"/>
    <w:rsid w:val="00D96EF5"/>
    <w:rsid w:val="00D976CE"/>
    <w:rsid w:val="00D9774B"/>
    <w:rsid w:val="00DA0D12"/>
    <w:rsid w:val="00DA1F93"/>
    <w:rsid w:val="00DA3DF5"/>
    <w:rsid w:val="00DA545F"/>
    <w:rsid w:val="00DA5A3D"/>
    <w:rsid w:val="00DA69AF"/>
    <w:rsid w:val="00DA70D9"/>
    <w:rsid w:val="00DB50B3"/>
    <w:rsid w:val="00DB613E"/>
    <w:rsid w:val="00DB6E47"/>
    <w:rsid w:val="00DC2490"/>
    <w:rsid w:val="00DC4388"/>
    <w:rsid w:val="00DC6557"/>
    <w:rsid w:val="00DD169A"/>
    <w:rsid w:val="00DD18A5"/>
    <w:rsid w:val="00DD4786"/>
    <w:rsid w:val="00DD79EB"/>
    <w:rsid w:val="00DE1094"/>
    <w:rsid w:val="00DE185B"/>
    <w:rsid w:val="00DE3164"/>
    <w:rsid w:val="00DE6338"/>
    <w:rsid w:val="00DE6764"/>
    <w:rsid w:val="00DE7261"/>
    <w:rsid w:val="00DE73E9"/>
    <w:rsid w:val="00DE7F8C"/>
    <w:rsid w:val="00DF2688"/>
    <w:rsid w:val="00DF2DD1"/>
    <w:rsid w:val="00DF4258"/>
    <w:rsid w:val="00E00C53"/>
    <w:rsid w:val="00E027A1"/>
    <w:rsid w:val="00E032EF"/>
    <w:rsid w:val="00E1222F"/>
    <w:rsid w:val="00E138DF"/>
    <w:rsid w:val="00E13CFA"/>
    <w:rsid w:val="00E14DAB"/>
    <w:rsid w:val="00E162FE"/>
    <w:rsid w:val="00E164A9"/>
    <w:rsid w:val="00E16C79"/>
    <w:rsid w:val="00E22EFB"/>
    <w:rsid w:val="00E23D5E"/>
    <w:rsid w:val="00E25889"/>
    <w:rsid w:val="00E259DF"/>
    <w:rsid w:val="00E2646F"/>
    <w:rsid w:val="00E26715"/>
    <w:rsid w:val="00E276BB"/>
    <w:rsid w:val="00E31191"/>
    <w:rsid w:val="00E32A00"/>
    <w:rsid w:val="00E35043"/>
    <w:rsid w:val="00E41AB1"/>
    <w:rsid w:val="00E45F6C"/>
    <w:rsid w:val="00E467EB"/>
    <w:rsid w:val="00E47B0D"/>
    <w:rsid w:val="00E47CF1"/>
    <w:rsid w:val="00E537D2"/>
    <w:rsid w:val="00E54355"/>
    <w:rsid w:val="00E568C4"/>
    <w:rsid w:val="00E56DCC"/>
    <w:rsid w:val="00E62684"/>
    <w:rsid w:val="00E648A1"/>
    <w:rsid w:val="00E654CC"/>
    <w:rsid w:val="00E7016E"/>
    <w:rsid w:val="00E704EA"/>
    <w:rsid w:val="00E712CE"/>
    <w:rsid w:val="00E7201C"/>
    <w:rsid w:val="00E77827"/>
    <w:rsid w:val="00E812EE"/>
    <w:rsid w:val="00E819C1"/>
    <w:rsid w:val="00E83870"/>
    <w:rsid w:val="00E8409B"/>
    <w:rsid w:val="00E858D4"/>
    <w:rsid w:val="00E859D3"/>
    <w:rsid w:val="00E85DE7"/>
    <w:rsid w:val="00E860CA"/>
    <w:rsid w:val="00E8704F"/>
    <w:rsid w:val="00E909EF"/>
    <w:rsid w:val="00E91042"/>
    <w:rsid w:val="00E96843"/>
    <w:rsid w:val="00E974AA"/>
    <w:rsid w:val="00EA02FB"/>
    <w:rsid w:val="00EA033A"/>
    <w:rsid w:val="00EA112C"/>
    <w:rsid w:val="00EA1BE7"/>
    <w:rsid w:val="00EA37E9"/>
    <w:rsid w:val="00EA4C01"/>
    <w:rsid w:val="00EA67D2"/>
    <w:rsid w:val="00EA7BD4"/>
    <w:rsid w:val="00EB1466"/>
    <w:rsid w:val="00EB2B9D"/>
    <w:rsid w:val="00EB2FEF"/>
    <w:rsid w:val="00EB34A2"/>
    <w:rsid w:val="00EB3F3C"/>
    <w:rsid w:val="00EB4446"/>
    <w:rsid w:val="00EC098B"/>
    <w:rsid w:val="00EC11C3"/>
    <w:rsid w:val="00ED6CF4"/>
    <w:rsid w:val="00EE0FDC"/>
    <w:rsid w:val="00EE2D19"/>
    <w:rsid w:val="00EE3CE1"/>
    <w:rsid w:val="00EE5660"/>
    <w:rsid w:val="00EF089D"/>
    <w:rsid w:val="00EF08B5"/>
    <w:rsid w:val="00EF13DC"/>
    <w:rsid w:val="00EF19BA"/>
    <w:rsid w:val="00EF2C7B"/>
    <w:rsid w:val="00EF30BA"/>
    <w:rsid w:val="00EF43B0"/>
    <w:rsid w:val="00EF73BD"/>
    <w:rsid w:val="00F00281"/>
    <w:rsid w:val="00F00362"/>
    <w:rsid w:val="00F114F0"/>
    <w:rsid w:val="00F119D6"/>
    <w:rsid w:val="00F13F7A"/>
    <w:rsid w:val="00F14E02"/>
    <w:rsid w:val="00F1509E"/>
    <w:rsid w:val="00F154F9"/>
    <w:rsid w:val="00F16D6A"/>
    <w:rsid w:val="00F1766B"/>
    <w:rsid w:val="00F20060"/>
    <w:rsid w:val="00F205F9"/>
    <w:rsid w:val="00F20AD9"/>
    <w:rsid w:val="00F21A01"/>
    <w:rsid w:val="00F21D92"/>
    <w:rsid w:val="00F22400"/>
    <w:rsid w:val="00F2320D"/>
    <w:rsid w:val="00F245DE"/>
    <w:rsid w:val="00F254EF"/>
    <w:rsid w:val="00F25E7E"/>
    <w:rsid w:val="00F27D39"/>
    <w:rsid w:val="00F315D2"/>
    <w:rsid w:val="00F32673"/>
    <w:rsid w:val="00F35A4A"/>
    <w:rsid w:val="00F35FF4"/>
    <w:rsid w:val="00F36A06"/>
    <w:rsid w:val="00F40028"/>
    <w:rsid w:val="00F425FE"/>
    <w:rsid w:val="00F42756"/>
    <w:rsid w:val="00F4544D"/>
    <w:rsid w:val="00F460B1"/>
    <w:rsid w:val="00F4697E"/>
    <w:rsid w:val="00F46FDC"/>
    <w:rsid w:val="00F5067E"/>
    <w:rsid w:val="00F50B3B"/>
    <w:rsid w:val="00F50FBC"/>
    <w:rsid w:val="00F51BE8"/>
    <w:rsid w:val="00F521CE"/>
    <w:rsid w:val="00F529ED"/>
    <w:rsid w:val="00F53564"/>
    <w:rsid w:val="00F60DC3"/>
    <w:rsid w:val="00F657C3"/>
    <w:rsid w:val="00F65E09"/>
    <w:rsid w:val="00F66D17"/>
    <w:rsid w:val="00F67E4E"/>
    <w:rsid w:val="00F71EBB"/>
    <w:rsid w:val="00F737DB"/>
    <w:rsid w:val="00F80153"/>
    <w:rsid w:val="00F82264"/>
    <w:rsid w:val="00F84AAF"/>
    <w:rsid w:val="00F91A3E"/>
    <w:rsid w:val="00F930F5"/>
    <w:rsid w:val="00F95DDC"/>
    <w:rsid w:val="00F964C0"/>
    <w:rsid w:val="00F970DF"/>
    <w:rsid w:val="00F97991"/>
    <w:rsid w:val="00F97A62"/>
    <w:rsid w:val="00FA0742"/>
    <w:rsid w:val="00FA0ED2"/>
    <w:rsid w:val="00FA17B9"/>
    <w:rsid w:val="00FA4F46"/>
    <w:rsid w:val="00FB311C"/>
    <w:rsid w:val="00FB6817"/>
    <w:rsid w:val="00FC1142"/>
    <w:rsid w:val="00FC1886"/>
    <w:rsid w:val="00FC7419"/>
    <w:rsid w:val="00FC7F4A"/>
    <w:rsid w:val="00FD02A2"/>
    <w:rsid w:val="00FD27E8"/>
    <w:rsid w:val="00FD28B5"/>
    <w:rsid w:val="00FD479C"/>
    <w:rsid w:val="00FD69E4"/>
    <w:rsid w:val="00FD7227"/>
    <w:rsid w:val="00FD730C"/>
    <w:rsid w:val="00FE0451"/>
    <w:rsid w:val="00FE06C2"/>
    <w:rsid w:val="00FE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863BA8"/>
  <w15:docId w15:val="{EBB91778-AFD7-40CB-8DB9-3E78551CB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81663"/>
  </w:style>
  <w:style w:type="paragraph" w:styleId="1">
    <w:name w:val="heading 1"/>
    <w:basedOn w:val="a"/>
    <w:next w:val="a"/>
    <w:link w:val="10"/>
    <w:qFormat/>
    <w:rsid w:val="00046910"/>
    <w:pPr>
      <w:keepNext/>
      <w:ind w:firstLine="567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046910"/>
    <w:pPr>
      <w:keepNext/>
      <w:spacing w:line="360" w:lineRule="auto"/>
      <w:ind w:firstLine="4678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046910"/>
    <w:pPr>
      <w:keepNext/>
      <w:ind w:firstLine="567"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046910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046910"/>
    <w:pPr>
      <w:keepNext/>
      <w:jc w:val="right"/>
      <w:outlineLvl w:val="4"/>
    </w:pPr>
    <w:rPr>
      <w:rFonts w:ascii="Arial" w:hAnsi="Arial"/>
      <w:sz w:val="28"/>
    </w:rPr>
  </w:style>
  <w:style w:type="paragraph" w:styleId="6">
    <w:name w:val="heading 6"/>
    <w:basedOn w:val="a"/>
    <w:next w:val="a"/>
    <w:qFormat/>
    <w:rsid w:val="00046910"/>
    <w:pPr>
      <w:keepNext/>
      <w:outlineLvl w:val="5"/>
    </w:pPr>
    <w:rPr>
      <w:b/>
      <w:bCs/>
      <w:sz w:val="32"/>
    </w:rPr>
  </w:style>
  <w:style w:type="paragraph" w:styleId="7">
    <w:name w:val="heading 7"/>
    <w:basedOn w:val="a"/>
    <w:next w:val="a"/>
    <w:link w:val="70"/>
    <w:qFormat/>
    <w:rsid w:val="000242C9"/>
    <w:pPr>
      <w:keepNext/>
      <w:jc w:val="center"/>
      <w:outlineLvl w:val="6"/>
    </w:pPr>
    <w:rPr>
      <w:rFonts w:ascii="Arial" w:hAnsi="Arial" w:cs="Arial"/>
      <w:bCs/>
      <w:sz w:val="28"/>
    </w:rPr>
  </w:style>
  <w:style w:type="paragraph" w:styleId="8">
    <w:name w:val="heading 8"/>
    <w:basedOn w:val="a"/>
    <w:next w:val="a"/>
    <w:link w:val="80"/>
    <w:qFormat/>
    <w:rsid w:val="00DC6557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46910"/>
    <w:pPr>
      <w:tabs>
        <w:tab w:val="center" w:pos="4153"/>
        <w:tab w:val="right" w:pos="8306"/>
      </w:tabs>
    </w:pPr>
  </w:style>
  <w:style w:type="paragraph" w:styleId="a5">
    <w:name w:val="footer"/>
    <w:aliases w:val=" Знак,Знак"/>
    <w:basedOn w:val="a"/>
    <w:link w:val="a6"/>
    <w:uiPriority w:val="99"/>
    <w:rsid w:val="00046910"/>
    <w:pPr>
      <w:tabs>
        <w:tab w:val="center" w:pos="4153"/>
        <w:tab w:val="right" w:pos="8306"/>
      </w:tabs>
    </w:pPr>
  </w:style>
  <w:style w:type="character" w:styleId="a7">
    <w:name w:val="Hyperlink"/>
    <w:basedOn w:val="a0"/>
    <w:uiPriority w:val="99"/>
    <w:rsid w:val="0004691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DA69A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0242C9"/>
    <w:rPr>
      <w:rFonts w:ascii="Arial" w:hAnsi="Arial" w:cs="Arial"/>
      <w:bCs/>
      <w:sz w:val="28"/>
    </w:rPr>
  </w:style>
  <w:style w:type="character" w:styleId="aa">
    <w:name w:val="page number"/>
    <w:basedOn w:val="a0"/>
    <w:rsid w:val="000242C9"/>
  </w:style>
  <w:style w:type="table" w:styleId="ab">
    <w:name w:val="Table Grid"/>
    <w:basedOn w:val="a1"/>
    <w:rsid w:val="000242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013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11DD8"/>
  </w:style>
  <w:style w:type="character" w:styleId="ad">
    <w:name w:val="Strong"/>
    <w:basedOn w:val="a0"/>
    <w:qFormat/>
    <w:rsid w:val="009022C6"/>
    <w:rPr>
      <w:b/>
      <w:bCs/>
    </w:rPr>
  </w:style>
  <w:style w:type="character" w:styleId="ae">
    <w:name w:val="Placeholder Text"/>
    <w:basedOn w:val="a0"/>
    <w:uiPriority w:val="99"/>
    <w:semiHidden/>
    <w:rsid w:val="00D24325"/>
    <w:rPr>
      <w:color w:val="808080"/>
    </w:rPr>
  </w:style>
  <w:style w:type="character" w:customStyle="1" w:styleId="11">
    <w:name w:val="Стиль1"/>
    <w:basedOn w:val="a0"/>
    <w:uiPriority w:val="1"/>
    <w:rsid w:val="00D24325"/>
    <w:rPr>
      <w:rFonts w:ascii="Algerian" w:hAnsi="Algerian"/>
      <w:b/>
    </w:rPr>
  </w:style>
  <w:style w:type="character" w:customStyle="1" w:styleId="21">
    <w:name w:val="Стиль2"/>
    <w:basedOn w:val="a0"/>
    <w:uiPriority w:val="1"/>
    <w:rsid w:val="003B035B"/>
    <w:rPr>
      <w:rFonts w:ascii="Arial Narrow" w:hAnsi="Arial Narrow"/>
      <w:b/>
      <w:sz w:val="36"/>
    </w:rPr>
  </w:style>
  <w:style w:type="character" w:customStyle="1" w:styleId="20">
    <w:name w:val="Заголовок 2 Знак"/>
    <w:basedOn w:val="a0"/>
    <w:link w:val="2"/>
    <w:rsid w:val="00735BB2"/>
    <w:rPr>
      <w:sz w:val="24"/>
    </w:rPr>
  </w:style>
  <w:style w:type="character" w:customStyle="1" w:styleId="a6">
    <w:name w:val="Нижний колонтитул Знак"/>
    <w:aliases w:val=" Знак Знак,Знак Знак"/>
    <w:basedOn w:val="a0"/>
    <w:link w:val="a5"/>
    <w:uiPriority w:val="99"/>
    <w:rsid w:val="00735BB2"/>
  </w:style>
  <w:style w:type="paragraph" w:customStyle="1" w:styleId="af">
    <w:name w:val="Штамп"/>
    <w:basedOn w:val="a"/>
    <w:rsid w:val="00732A8F"/>
    <w:pPr>
      <w:jc w:val="center"/>
    </w:pPr>
    <w:rPr>
      <w:rFonts w:ascii="ГОСТ тип А" w:hAnsi="ГОСТ тип А"/>
      <w:i/>
      <w:noProof/>
      <w:sz w:val="18"/>
    </w:rPr>
  </w:style>
  <w:style w:type="character" w:customStyle="1" w:styleId="80">
    <w:name w:val="Заголовок 8 Знак"/>
    <w:basedOn w:val="a0"/>
    <w:link w:val="8"/>
    <w:rsid w:val="00DC6557"/>
    <w:rPr>
      <w:i/>
      <w:iCs/>
      <w:sz w:val="24"/>
      <w:szCs w:val="24"/>
    </w:rPr>
  </w:style>
  <w:style w:type="character" w:customStyle="1" w:styleId="12">
    <w:name w:val="Основной шрифт абзаца1"/>
    <w:qFormat/>
    <w:rsid w:val="001D644E"/>
  </w:style>
  <w:style w:type="paragraph" w:customStyle="1" w:styleId="31">
    <w:name w:val="Обычный3"/>
    <w:link w:val="32"/>
    <w:rsid w:val="001D644E"/>
    <w:pPr>
      <w:suppressAutoHyphens/>
      <w:spacing w:line="100" w:lineRule="atLeast"/>
    </w:pPr>
    <w:rPr>
      <w:sz w:val="24"/>
      <w:szCs w:val="24"/>
      <w:lang w:eastAsia="ar-SA"/>
    </w:rPr>
  </w:style>
  <w:style w:type="paragraph" w:customStyle="1" w:styleId="af0">
    <w:name w:val="Содержимое врезки"/>
    <w:basedOn w:val="af1"/>
    <w:rsid w:val="001D644E"/>
    <w:pPr>
      <w:suppressAutoHyphens/>
      <w:spacing w:after="0" w:line="100" w:lineRule="atLeast"/>
    </w:pPr>
    <w:rPr>
      <w:szCs w:val="24"/>
      <w:lang w:eastAsia="ar-SA"/>
    </w:rPr>
  </w:style>
  <w:style w:type="character" w:customStyle="1" w:styleId="32">
    <w:name w:val="Обычный3 Знак"/>
    <w:link w:val="31"/>
    <w:rsid w:val="001D644E"/>
    <w:rPr>
      <w:sz w:val="24"/>
      <w:szCs w:val="24"/>
      <w:lang w:eastAsia="ar-SA"/>
    </w:rPr>
  </w:style>
  <w:style w:type="character" w:customStyle="1" w:styleId="navigationuser-head-email">
    <w:name w:val="navigationuser-head-email"/>
    <w:basedOn w:val="a0"/>
    <w:rsid w:val="001D644E"/>
  </w:style>
  <w:style w:type="paragraph" w:styleId="af1">
    <w:name w:val="Body Text"/>
    <w:basedOn w:val="a"/>
    <w:link w:val="af2"/>
    <w:uiPriority w:val="1"/>
    <w:unhideWhenUsed/>
    <w:qFormat/>
    <w:rsid w:val="001D644E"/>
    <w:pPr>
      <w:spacing w:after="120"/>
    </w:pPr>
  </w:style>
  <w:style w:type="character" w:customStyle="1" w:styleId="af2">
    <w:name w:val="Основной текст Знак"/>
    <w:basedOn w:val="a0"/>
    <w:link w:val="af1"/>
    <w:uiPriority w:val="1"/>
    <w:rsid w:val="001D644E"/>
  </w:style>
  <w:style w:type="paragraph" w:styleId="33">
    <w:name w:val="toc 3"/>
    <w:basedOn w:val="a"/>
    <w:next w:val="a"/>
    <w:uiPriority w:val="39"/>
    <w:rsid w:val="001D2504"/>
    <w:pPr>
      <w:widowControl w:val="0"/>
      <w:tabs>
        <w:tab w:val="right" w:leader="dot" w:pos="9228"/>
      </w:tabs>
      <w:suppressAutoHyphens/>
      <w:autoSpaceDE w:val="0"/>
      <w:spacing w:line="100" w:lineRule="atLeast"/>
      <w:ind w:left="400" w:hanging="940"/>
    </w:pPr>
    <w:rPr>
      <w:lang w:eastAsia="ar-SA"/>
    </w:rPr>
  </w:style>
  <w:style w:type="paragraph" w:styleId="af3">
    <w:name w:val="TOC Heading"/>
    <w:basedOn w:val="1"/>
    <w:next w:val="a"/>
    <w:uiPriority w:val="39"/>
    <w:unhideWhenUsed/>
    <w:qFormat/>
    <w:rsid w:val="001D2504"/>
    <w:pPr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utton-search">
    <w:name w:val="button-search"/>
    <w:basedOn w:val="a0"/>
    <w:rsid w:val="00AB2BA3"/>
  </w:style>
  <w:style w:type="character" w:customStyle="1" w:styleId="af4">
    <w:name w:val="Другое_"/>
    <w:basedOn w:val="a0"/>
    <w:link w:val="af5"/>
    <w:rsid w:val="0025313E"/>
  </w:style>
  <w:style w:type="paragraph" w:customStyle="1" w:styleId="af5">
    <w:name w:val="Другое"/>
    <w:basedOn w:val="a"/>
    <w:link w:val="af4"/>
    <w:rsid w:val="0025313E"/>
    <w:pPr>
      <w:widowControl w:val="0"/>
      <w:ind w:firstLine="400"/>
    </w:pPr>
  </w:style>
  <w:style w:type="paragraph" w:styleId="af6">
    <w:name w:val="annotation text"/>
    <w:basedOn w:val="a"/>
    <w:link w:val="af7"/>
    <w:uiPriority w:val="99"/>
    <w:unhideWhenUsed/>
    <w:rsid w:val="00CE037D"/>
    <w:rPr>
      <w:rFonts w:eastAsiaTheme="minorHAnsi"/>
      <w:lang w:eastAsia="en-US"/>
    </w:rPr>
  </w:style>
  <w:style w:type="character" w:customStyle="1" w:styleId="af7">
    <w:name w:val="Текст примечания Знак"/>
    <w:basedOn w:val="a0"/>
    <w:link w:val="af6"/>
    <w:uiPriority w:val="99"/>
    <w:rsid w:val="00CE037D"/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E7016E"/>
    <w:rPr>
      <w:sz w:val="24"/>
    </w:rPr>
  </w:style>
  <w:style w:type="character" w:customStyle="1" w:styleId="30">
    <w:name w:val="Заголовок 3 Знак"/>
    <w:basedOn w:val="a0"/>
    <w:link w:val="3"/>
    <w:rsid w:val="00E7016E"/>
    <w:rPr>
      <w:sz w:val="24"/>
    </w:rPr>
  </w:style>
  <w:style w:type="paragraph" w:customStyle="1" w:styleId="ConsPlusNormal">
    <w:name w:val="ConsPlusNormal"/>
    <w:rsid w:val="00E7016E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3">
    <w:name w:val="Абзац списка1"/>
    <w:basedOn w:val="a"/>
    <w:qFormat/>
    <w:rsid w:val="00E7016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8">
    <w:name w:val="No Spacing"/>
    <w:uiPriority w:val="1"/>
    <w:qFormat/>
    <w:rsid w:val="00E7016E"/>
  </w:style>
  <w:style w:type="paragraph" w:customStyle="1" w:styleId="af9">
    <w:name w:val="Нормальный (таблица)"/>
    <w:basedOn w:val="a"/>
    <w:next w:val="a"/>
    <w:uiPriority w:val="99"/>
    <w:rsid w:val="00E7016E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9">
    <w:name w:val="Текст выноски Знак"/>
    <w:basedOn w:val="a0"/>
    <w:link w:val="a8"/>
    <w:uiPriority w:val="99"/>
    <w:semiHidden/>
    <w:rsid w:val="00E7016E"/>
    <w:rPr>
      <w:rFonts w:ascii="Tahoma" w:hAnsi="Tahoma" w:cs="Tahoma"/>
      <w:sz w:val="16"/>
      <w:szCs w:val="16"/>
    </w:rPr>
  </w:style>
  <w:style w:type="paragraph" w:customStyle="1" w:styleId="afa">
    <w:name w:val="Содержание ТГюг"/>
    <w:basedOn w:val="14"/>
    <w:link w:val="afb"/>
    <w:qFormat/>
    <w:rsid w:val="00E7016E"/>
    <w:pPr>
      <w:tabs>
        <w:tab w:val="right" w:leader="dot" w:pos="9770"/>
      </w:tabs>
      <w:spacing w:after="0" w:line="276" w:lineRule="auto"/>
    </w:pPr>
    <w:rPr>
      <w:rFonts w:ascii="Arial" w:hAnsi="Arial" w:cs="Arial"/>
      <w:noProof/>
      <w:sz w:val="22"/>
      <w:szCs w:val="22"/>
    </w:rPr>
  </w:style>
  <w:style w:type="paragraph" w:styleId="14">
    <w:name w:val="toc 1"/>
    <w:basedOn w:val="a"/>
    <w:next w:val="a"/>
    <w:autoRedefine/>
    <w:uiPriority w:val="39"/>
    <w:semiHidden/>
    <w:unhideWhenUsed/>
    <w:rsid w:val="00E7016E"/>
    <w:pPr>
      <w:spacing w:after="100"/>
    </w:pPr>
    <w:rPr>
      <w:rFonts w:eastAsiaTheme="minorHAnsi"/>
      <w:lang w:eastAsia="en-US"/>
    </w:rPr>
  </w:style>
  <w:style w:type="character" w:customStyle="1" w:styleId="afb">
    <w:name w:val="Содержание ТГюг Знак"/>
    <w:link w:val="afa"/>
    <w:rsid w:val="00E7016E"/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afc">
    <w:name w:val="Тема примечания Знак"/>
    <w:basedOn w:val="af7"/>
    <w:link w:val="afd"/>
    <w:uiPriority w:val="99"/>
    <w:semiHidden/>
    <w:rsid w:val="00E7016E"/>
    <w:rPr>
      <w:rFonts w:eastAsiaTheme="minorHAnsi"/>
      <w:b/>
      <w:bCs/>
      <w:lang w:eastAsia="en-US"/>
    </w:rPr>
  </w:style>
  <w:style w:type="paragraph" w:styleId="afd">
    <w:name w:val="annotation subject"/>
    <w:basedOn w:val="af6"/>
    <w:next w:val="af6"/>
    <w:link w:val="afc"/>
    <w:uiPriority w:val="99"/>
    <w:semiHidden/>
    <w:unhideWhenUsed/>
    <w:rsid w:val="00E7016E"/>
    <w:rPr>
      <w:rFonts w:eastAsia="Times New Roman"/>
      <w:b/>
      <w:bCs/>
      <w:lang w:eastAsia="ru-RU"/>
    </w:rPr>
  </w:style>
  <w:style w:type="character" w:customStyle="1" w:styleId="15">
    <w:name w:val="Тема примечания Знак1"/>
    <w:basedOn w:val="af7"/>
    <w:uiPriority w:val="99"/>
    <w:semiHidden/>
    <w:rsid w:val="00E7016E"/>
    <w:rPr>
      <w:rFonts w:eastAsiaTheme="minorHAnsi"/>
      <w:b/>
      <w:bCs/>
      <w:lang w:eastAsia="en-US"/>
    </w:rPr>
  </w:style>
  <w:style w:type="paragraph" w:customStyle="1" w:styleId="Heading">
    <w:name w:val="Heading"/>
    <w:rsid w:val="00E7016E"/>
    <w:pPr>
      <w:suppressAutoHyphens/>
    </w:pPr>
    <w:rPr>
      <w:rFonts w:ascii="Arial" w:hAnsi="Arial"/>
      <w:b/>
      <w:sz w:val="22"/>
      <w:lang w:eastAsia="en-US"/>
    </w:rPr>
  </w:style>
  <w:style w:type="paragraph" w:customStyle="1" w:styleId="afe">
    <w:name w:val="Содержимое таблицы"/>
    <w:basedOn w:val="a"/>
    <w:rsid w:val="00E7016E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  <w:style w:type="character" w:customStyle="1" w:styleId="aff">
    <w:name w:val="Подпись к картинке_"/>
    <w:basedOn w:val="a0"/>
    <w:link w:val="aff0"/>
    <w:rsid w:val="00E7016E"/>
    <w:rPr>
      <w:rFonts w:ascii="Arial Narrow" w:eastAsia="Arial Narrow" w:hAnsi="Arial Narrow" w:cs="Arial Narrow"/>
    </w:rPr>
  </w:style>
  <w:style w:type="paragraph" w:customStyle="1" w:styleId="aff0">
    <w:name w:val="Подпись к картинке"/>
    <w:basedOn w:val="a"/>
    <w:link w:val="aff"/>
    <w:rsid w:val="00E7016E"/>
    <w:pPr>
      <w:widowControl w:val="0"/>
    </w:pPr>
    <w:rPr>
      <w:rFonts w:ascii="Arial Narrow" w:eastAsia="Arial Narrow" w:hAnsi="Arial Narrow" w:cs="Arial Narrow"/>
    </w:rPr>
  </w:style>
  <w:style w:type="character" w:customStyle="1" w:styleId="aff1">
    <w:name w:val="Основной текст_"/>
    <w:basedOn w:val="a0"/>
    <w:link w:val="16"/>
    <w:rsid w:val="00E7016E"/>
  </w:style>
  <w:style w:type="paragraph" w:customStyle="1" w:styleId="16">
    <w:name w:val="Основной текст1"/>
    <w:basedOn w:val="a"/>
    <w:link w:val="aff1"/>
    <w:rsid w:val="00E7016E"/>
    <w:pPr>
      <w:widowControl w:val="0"/>
      <w:ind w:firstLine="400"/>
    </w:pPr>
  </w:style>
  <w:style w:type="character" w:customStyle="1" w:styleId="34">
    <w:name w:val="Основной текст (3)_"/>
    <w:basedOn w:val="a0"/>
    <w:link w:val="35"/>
    <w:rsid w:val="00E7016E"/>
    <w:rPr>
      <w:b/>
      <w:bCs/>
      <w:color w:val="222A35"/>
      <w:sz w:val="28"/>
      <w:szCs w:val="28"/>
    </w:rPr>
  </w:style>
  <w:style w:type="paragraph" w:customStyle="1" w:styleId="35">
    <w:name w:val="Основной текст (3)"/>
    <w:basedOn w:val="a"/>
    <w:link w:val="34"/>
    <w:rsid w:val="00E7016E"/>
    <w:pPr>
      <w:widowControl w:val="0"/>
      <w:jc w:val="center"/>
    </w:pPr>
    <w:rPr>
      <w:b/>
      <w:bCs/>
      <w:color w:val="222A35"/>
      <w:sz w:val="28"/>
      <w:szCs w:val="28"/>
    </w:rPr>
  </w:style>
  <w:style w:type="character" w:customStyle="1" w:styleId="22">
    <w:name w:val="Заголовок №2_"/>
    <w:basedOn w:val="a0"/>
    <w:link w:val="23"/>
    <w:rsid w:val="00E7016E"/>
    <w:rPr>
      <w:b/>
      <w:bCs/>
      <w:color w:val="222A35"/>
      <w:sz w:val="32"/>
      <w:szCs w:val="32"/>
    </w:rPr>
  </w:style>
  <w:style w:type="paragraph" w:customStyle="1" w:styleId="23">
    <w:name w:val="Заголовок №2"/>
    <w:basedOn w:val="a"/>
    <w:link w:val="22"/>
    <w:rsid w:val="00E7016E"/>
    <w:pPr>
      <w:widowControl w:val="0"/>
      <w:spacing w:line="209" w:lineRule="auto"/>
      <w:jc w:val="center"/>
      <w:outlineLvl w:val="1"/>
    </w:pPr>
    <w:rPr>
      <w:b/>
      <w:bCs/>
      <w:color w:val="222A35"/>
      <w:sz w:val="32"/>
      <w:szCs w:val="32"/>
    </w:rPr>
  </w:style>
  <w:style w:type="character" w:customStyle="1" w:styleId="24">
    <w:name w:val="Колонтитул (2)_"/>
    <w:basedOn w:val="a0"/>
    <w:link w:val="25"/>
    <w:rsid w:val="00E7016E"/>
  </w:style>
  <w:style w:type="paragraph" w:customStyle="1" w:styleId="25">
    <w:name w:val="Колонтитул (2)"/>
    <w:basedOn w:val="a"/>
    <w:link w:val="24"/>
    <w:rsid w:val="00E7016E"/>
    <w:pPr>
      <w:widowControl w:val="0"/>
    </w:pPr>
  </w:style>
  <w:style w:type="paragraph" w:customStyle="1" w:styleId="msonormal0">
    <w:name w:val="msonormal"/>
    <w:basedOn w:val="a"/>
    <w:rsid w:val="00E7016E"/>
    <w:pPr>
      <w:spacing w:before="100" w:beforeAutospacing="1" w:after="100" w:afterAutospacing="1"/>
    </w:pPr>
    <w:rPr>
      <w:sz w:val="24"/>
      <w:szCs w:val="24"/>
    </w:rPr>
  </w:style>
  <w:style w:type="paragraph" w:customStyle="1" w:styleId="xl63">
    <w:name w:val="xl63"/>
    <w:basedOn w:val="a"/>
    <w:rsid w:val="00E7016E"/>
    <w:pP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E7016E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E701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E701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26">
    <w:name w:val="toc 2"/>
    <w:basedOn w:val="a"/>
    <w:next w:val="a"/>
    <w:autoRedefine/>
    <w:uiPriority w:val="39"/>
    <w:unhideWhenUsed/>
    <w:rsid w:val="00E7016E"/>
    <w:pPr>
      <w:spacing w:after="100"/>
      <w:ind w:left="200"/>
    </w:pPr>
    <w:rPr>
      <w:rFonts w:eastAsiaTheme="minorHAnsi"/>
      <w:lang w:eastAsia="en-US"/>
    </w:rPr>
  </w:style>
  <w:style w:type="character" w:styleId="aff2">
    <w:name w:val="FollowedHyperlink"/>
    <w:basedOn w:val="a0"/>
    <w:uiPriority w:val="99"/>
    <w:semiHidden/>
    <w:unhideWhenUsed/>
    <w:rsid w:val="00E701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4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5.xm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10" Type="http://schemas.openxmlformats.org/officeDocument/2006/relationships/image" Target="media/image1.emf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footer" Target="footer8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ES~1\AppData\Local\Temp\Rar$DIa8444.24631\&#1096;&#1072;&#1073;&#1083;&#1086;&#1085;%20&#1089;%202-&#1081;%20&#1085;&#1091;&#1084;&#1077;&#1088;&#1072;&#1094;&#1080;&#1077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 пппоооппп</Abstract>
  <CompanyAddress/>
  <CompanyPhone>0000 – 00 </CompanyPhone>
  <CompanyFax>17</CompanyFax>
  <CompanyEmail/>
</CoverPageProperties>
</file>

<file path=customXml/item2.xml><?xml version="1.0" encoding="utf-8"?>
<ccMap xmlns="http://gremaxey.mvps.org/CustomXML/MappedCCs">
  <ccElement_3708423 xmlns="http://gremaxey.mvps.org/CustomXML/MappedCCs"/>
  <ccElement_3708432 xmlns="http://gremaxey.mvps.org/CustomXML/MappedCCs">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</ccElement_3708432>
</ccMap>
</file>

<file path=customXml/item3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CF0969-A197-4D83-8367-9F5C2EA01359}">
  <ds:schemaRefs>
    <ds:schemaRef ds:uri="http://gremaxey.mvps.org/CustomXML/MappedCCs"/>
  </ds:schemaRefs>
</ds:datastoreItem>
</file>

<file path=customXml/itemProps3.xml><?xml version="1.0" encoding="utf-8"?>
<ds:datastoreItem xmlns:ds="http://schemas.openxmlformats.org/officeDocument/2006/customXml" ds:itemID="{6D35E848-FCE8-441B-A9C0-1389C8F35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с 2-й нумерацией</Template>
  <TotalTime>53</TotalTime>
  <Pages>1</Pages>
  <Words>3332</Words>
  <Characters>18998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Громозека</vt:lpstr>
    </vt:vector>
  </TitlesOfParts>
  <Manager>ПРОЕКТНАЯ ДОКУМЕНТАЦИЯ</Manager>
  <Company>Шабалина</Company>
  <LinksUpToDate>false</LinksUpToDate>
  <CharactersWithSpaces>22286</CharactersWithSpaces>
  <SharedDoc>false</SharedDoc>
  <HLinks>
    <vt:vector size="12" baseType="variant">
      <vt:variant>
        <vt:i4>6094912</vt:i4>
      </vt:variant>
      <vt:variant>
        <vt:i4>3</vt:i4>
      </vt:variant>
      <vt:variant>
        <vt:i4>0</vt:i4>
      </vt:variant>
      <vt:variant>
        <vt:i4>5</vt:i4>
      </vt:variant>
      <vt:variant>
        <vt:lpwstr>http://www.teleks.spb.ru/</vt:lpwstr>
      </vt:variant>
      <vt:variant>
        <vt:lpwstr/>
      </vt:variant>
      <vt:variant>
        <vt:i4>3539012</vt:i4>
      </vt:variant>
      <vt:variant>
        <vt:i4>0</vt:i4>
      </vt:variant>
      <vt:variant>
        <vt:i4>0</vt:i4>
      </vt:variant>
      <vt:variant>
        <vt:i4>5</vt:i4>
      </vt:variant>
      <vt:variant>
        <vt:lpwstr>mailto:mail@teleks.spb.ru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Громозека</dc:title>
  <dc:subject>10</dc:subject>
  <dc:creator>Professional</dc:creator>
  <cp:keywords>Вишнивецкая</cp:keywords>
  <dc:description>нененене</dc:description>
  <cp:lastModifiedBy>S A</cp:lastModifiedBy>
  <cp:revision>22</cp:revision>
  <cp:lastPrinted>2024-03-27T19:32:00Z</cp:lastPrinted>
  <dcterms:created xsi:type="dcterms:W3CDTF">2024-02-07T23:18:00Z</dcterms:created>
  <dcterms:modified xsi:type="dcterms:W3CDTF">2024-03-27T19:32:00Z</dcterms:modified>
  <cp:category>Венедиктов</cp:category>
  <cp:contentStatus>Том 4</cp:contentStatus>
</cp:coreProperties>
</file>